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C220C3">
        <w:rPr>
          <w:b/>
        </w:rPr>
        <w:t>11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84046" w:rsidRPr="00240AA0" w:rsidRDefault="00184046" w:rsidP="00184046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184046" w:rsidRPr="000910BC" w:rsidTr="00A0202A">
        <w:tc>
          <w:tcPr>
            <w:tcW w:w="791" w:type="pct"/>
            <w:shd w:val="clear" w:color="auto" w:fill="auto"/>
            <w:vAlign w:val="center"/>
          </w:tcPr>
          <w:p w:rsidR="00184046" w:rsidRPr="006E1510" w:rsidRDefault="00184046" w:rsidP="00A0202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184046" w:rsidRPr="006E1510" w:rsidRDefault="00184046" w:rsidP="00A0202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184046" w:rsidRPr="006E1510" w:rsidRDefault="00184046" w:rsidP="00A0202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184046" w:rsidRPr="006E1510" w:rsidRDefault="00184046" w:rsidP="00A0202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184046" w:rsidRPr="000910BC" w:rsidTr="00A0202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184046" w:rsidRDefault="007B3769" w:rsidP="007B376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184046" w:rsidRDefault="007B3769" w:rsidP="00A0202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KARLA VIRGINIA SOUSA SANTOS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184046" w:rsidRDefault="007B3769" w:rsidP="00C220C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66538858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184046" w:rsidRDefault="007B3769" w:rsidP="007B376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 xml:space="preserve">ESPECIAL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DF4FC8" w:rsidRPr="000910BC" w:rsidTr="00631A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C220C3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DERCILIA FRANCISCA SILVEIRA DE OLIVEIRA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21811034-0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  <w:tr w:rsidR="001B147D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1B147D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1B147D" w:rsidRDefault="00C220C3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KATIA TEIXEIRA DA SILVA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1B147D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32133687-2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1B147D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  <w:tr w:rsidR="00C220C3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C220C3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C220C3" w:rsidRDefault="00C220C3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ELISÂNGELA CORRÊA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C220C3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42443800-8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220C3" w:rsidRDefault="00C220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  <w:tr w:rsidR="00102080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102080" w:rsidRDefault="00102080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46ª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102080" w:rsidRDefault="00102080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RUTE ARAUJO DE OLIVEIRA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102080" w:rsidRDefault="00102080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27595709-3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102080" w:rsidRDefault="00102080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</w:tbl>
    <w:p w:rsidR="00E47ABB" w:rsidRDefault="00E47ABB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F058C8">
        <w:rPr>
          <w:rFonts w:ascii="Times New Roman" w:hAnsi="Times New Roman"/>
          <w:sz w:val="24"/>
          <w:szCs w:val="24"/>
        </w:rPr>
        <w:t>01 de A</w:t>
      </w:r>
      <w:r w:rsidR="0008734F">
        <w:rPr>
          <w:rFonts w:ascii="Times New Roman" w:hAnsi="Times New Roman"/>
          <w:sz w:val="24"/>
          <w:szCs w:val="24"/>
        </w:rPr>
        <w:t>bril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7F0" w:rsidRDefault="00E477F0" w:rsidP="00455CB7">
      <w:pPr>
        <w:spacing w:after="0" w:line="240" w:lineRule="auto"/>
      </w:pPr>
      <w:r>
        <w:separator/>
      </w:r>
    </w:p>
  </w:endnote>
  <w:endnote w:type="continuationSeparator" w:id="1">
    <w:p w:rsidR="00E477F0" w:rsidRDefault="00E477F0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7F0" w:rsidRDefault="00E477F0" w:rsidP="00455CB7">
      <w:pPr>
        <w:spacing w:after="0" w:line="240" w:lineRule="auto"/>
      </w:pPr>
      <w:r>
        <w:separator/>
      </w:r>
    </w:p>
  </w:footnote>
  <w:footnote w:type="continuationSeparator" w:id="1">
    <w:p w:rsidR="00E477F0" w:rsidRDefault="00E477F0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7F0" w:rsidRPr="00FD67BB" w:rsidRDefault="003C7BA8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3C7BA8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E477F0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E477F0" w:rsidRPr="00797DB4" w:rsidRDefault="00E477F0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E477F0" w:rsidRPr="00797DB4" w:rsidRDefault="00E477F0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E477F0" w:rsidRPr="00F05B78" w:rsidRDefault="00E477F0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E477F0" w:rsidRPr="00455CB7" w:rsidRDefault="00E477F0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4046"/>
    <w:rsid w:val="00195DEB"/>
    <w:rsid w:val="001A5CFC"/>
    <w:rsid w:val="001A5E66"/>
    <w:rsid w:val="001B147D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8</TotalTime>
  <Pages>3</Pages>
  <Words>886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6</cp:revision>
  <cp:lastPrinted>2025-03-18T11:32:00Z</cp:lastPrinted>
  <dcterms:created xsi:type="dcterms:W3CDTF">2025-03-31T11:55:00Z</dcterms:created>
  <dcterms:modified xsi:type="dcterms:W3CDTF">2025-04-01T17:23:00Z</dcterms:modified>
</cp:coreProperties>
</file>