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2171DC">
        <w:rPr>
          <w:b/>
        </w:rPr>
        <w:t>13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DF4FC8" w:rsidRPr="00240AA0" w:rsidRDefault="00DF4FC8" w:rsidP="00DF4FC8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</w:t>
      </w:r>
      <w:r>
        <w:rPr>
          <w:rFonts w:ascii="Times New Roman" w:hAnsi="Times New Roman"/>
          <w:b/>
          <w:sz w:val="24"/>
          <w:szCs w:val="24"/>
        </w:rPr>
        <w:t xml:space="preserve">ESPECIAL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5091"/>
        <w:gridCol w:w="1288"/>
        <w:gridCol w:w="1201"/>
      </w:tblGrid>
      <w:tr w:rsidR="00DF4FC8" w:rsidRPr="000910BC" w:rsidTr="00631AA0">
        <w:tc>
          <w:tcPr>
            <w:tcW w:w="791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DF4FC8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2171DC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  <w:r w:rsidR="00B325E8">
              <w:rPr>
                <w:rFonts w:ascii="Times New Roman" w:hAnsi="Times New Roman"/>
              </w:rPr>
              <w:t>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Default="002171DC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JESSILENE CASSIANO PONTES RODRIGUES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Default="002171DC" w:rsidP="002171D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23558643-2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Default="002171DC" w:rsidP="002171D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36,00</w:t>
            </w:r>
          </w:p>
        </w:tc>
      </w:tr>
    </w:tbl>
    <w:p w:rsidR="00E47ABB" w:rsidRDefault="00E47ABB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2171DC">
        <w:rPr>
          <w:rFonts w:ascii="Times New Roman" w:hAnsi="Times New Roman"/>
          <w:sz w:val="24"/>
          <w:szCs w:val="24"/>
        </w:rPr>
        <w:t>07</w:t>
      </w:r>
      <w:r w:rsidR="00F058C8">
        <w:rPr>
          <w:rFonts w:ascii="Times New Roman" w:hAnsi="Times New Roman"/>
          <w:sz w:val="24"/>
          <w:szCs w:val="24"/>
        </w:rPr>
        <w:t xml:space="preserve"> de A</w:t>
      </w:r>
      <w:r w:rsidR="0008734F">
        <w:rPr>
          <w:rFonts w:ascii="Times New Roman" w:hAnsi="Times New Roman"/>
          <w:sz w:val="24"/>
          <w:szCs w:val="24"/>
        </w:rPr>
        <w:t>bril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E8" w:rsidRDefault="00B325E8" w:rsidP="00455CB7">
      <w:pPr>
        <w:spacing w:after="0" w:line="240" w:lineRule="auto"/>
      </w:pPr>
      <w:r>
        <w:separator/>
      </w:r>
    </w:p>
  </w:endnote>
  <w:end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E8" w:rsidRDefault="00B325E8" w:rsidP="00455CB7">
      <w:pPr>
        <w:spacing w:after="0" w:line="240" w:lineRule="auto"/>
      </w:pPr>
      <w:r>
        <w:separator/>
      </w:r>
    </w:p>
  </w:footnote>
  <w:foot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E8" w:rsidRPr="00FD67BB" w:rsidRDefault="00E6535F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E6535F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325E8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325E8" w:rsidRPr="00F05B78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325E8" w:rsidRPr="00455CB7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688B"/>
    <w:rsid w:val="000672CE"/>
    <w:rsid w:val="00075373"/>
    <w:rsid w:val="00080543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342E"/>
    <w:rsid w:val="00184046"/>
    <w:rsid w:val="00186DAE"/>
    <w:rsid w:val="00195DEB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C27"/>
    <w:rsid w:val="00414CBF"/>
    <w:rsid w:val="004206CD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1471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2</TotalTime>
  <Pages>3</Pages>
  <Words>846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2025-04-07T13:34:00Z</dcterms:created>
  <dcterms:modified xsi:type="dcterms:W3CDTF">2025-04-07T13:34:00Z</dcterms:modified>
</cp:coreProperties>
</file>