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A21347">
        <w:rPr>
          <w:b/>
        </w:rPr>
        <w:t>14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8C63ED">
        <w:rPr>
          <w:b/>
          <w:u w:val="single"/>
        </w:rPr>
        <w:t>003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184046" w:rsidRDefault="003D5743" w:rsidP="00184046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E47ABB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C12DBA">
        <w:t>0</w:t>
      </w:r>
      <w:r w:rsidR="008C63ED">
        <w:t>3</w:t>
      </w:r>
      <w:r w:rsidR="00C12DBA">
        <w:t>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</w:t>
      </w:r>
      <w:r w:rsidR="008C63ED">
        <w:t>606</w:t>
      </w:r>
      <w:r w:rsidR="00833618">
        <w:t>, de</w:t>
      </w:r>
      <w:r w:rsidR="008C63ED">
        <w:t xml:space="preserve"> 29</w:t>
      </w:r>
      <w:r w:rsidR="00833618">
        <w:t xml:space="preserve"> de </w:t>
      </w:r>
      <w:r w:rsidR="008C63ED">
        <w:t>novembro</w:t>
      </w:r>
      <w:r w:rsidR="00833618">
        <w:t xml:space="preserve"> de 2024</w:t>
      </w:r>
      <w:r w:rsidR="000B447A">
        <w:t xml:space="preserve">, </w:t>
      </w:r>
      <w:r w:rsidR="00436586" w:rsidRPr="002F5E5E">
        <w:t xml:space="preserve">para </w:t>
      </w:r>
      <w:proofErr w:type="gramStart"/>
      <w:r w:rsidR="00436586" w:rsidRPr="002F5E5E">
        <w:t>comparecer(</w:t>
      </w:r>
      <w:proofErr w:type="gramEnd"/>
      <w:r w:rsidR="00436586" w:rsidRPr="002F5E5E">
        <w:t xml:space="preserve">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DF4FC8" w:rsidRPr="00240AA0" w:rsidRDefault="00DF4FC8" w:rsidP="00DF4FC8">
      <w:pPr>
        <w:spacing w:after="0"/>
        <w:rPr>
          <w:rFonts w:ascii="Times New Roman" w:hAnsi="Times New Roman"/>
          <w:b/>
          <w:sz w:val="24"/>
          <w:szCs w:val="24"/>
        </w:rPr>
      </w:pPr>
      <w:r w:rsidRPr="00240AA0">
        <w:rPr>
          <w:rFonts w:ascii="Times New Roman" w:hAnsi="Times New Roman"/>
          <w:b/>
          <w:sz w:val="24"/>
          <w:szCs w:val="24"/>
        </w:rPr>
        <w:t xml:space="preserve">Função: PROFESSOR DE EDUCAÇÃO </w:t>
      </w:r>
      <w:r>
        <w:rPr>
          <w:rFonts w:ascii="Times New Roman" w:hAnsi="Times New Roman"/>
          <w:b/>
          <w:sz w:val="24"/>
          <w:szCs w:val="24"/>
        </w:rPr>
        <w:t xml:space="preserve">ESPECIAL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25"/>
        <w:gridCol w:w="5091"/>
        <w:gridCol w:w="1288"/>
        <w:gridCol w:w="1201"/>
      </w:tblGrid>
      <w:tr w:rsidR="00DF4FC8" w:rsidRPr="000910BC" w:rsidTr="00631AA0">
        <w:tc>
          <w:tcPr>
            <w:tcW w:w="791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Classificação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Nome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RG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Pr="006E1510" w:rsidRDefault="00DF4FC8" w:rsidP="00AC4A93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 w:rsidRPr="006E1510">
              <w:rPr>
                <w:sz w:val="22"/>
              </w:rPr>
              <w:t>Nota Final</w:t>
            </w:r>
          </w:p>
        </w:tc>
      </w:tr>
      <w:tr w:rsidR="00DF4FC8" w:rsidRPr="000910BC" w:rsidTr="00631AA0">
        <w:trPr>
          <w:trHeight w:val="329"/>
        </w:trPr>
        <w:tc>
          <w:tcPr>
            <w:tcW w:w="791" w:type="pct"/>
            <w:shd w:val="clear" w:color="auto" w:fill="FFFFFF"/>
            <w:vAlign w:val="center"/>
          </w:tcPr>
          <w:p w:rsidR="00DF4FC8" w:rsidRDefault="00A21347" w:rsidP="00C220C3">
            <w:pPr>
              <w:spacing w:after="0" w:line="36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50</w:t>
            </w:r>
            <w:r w:rsidR="00B325E8">
              <w:rPr>
                <w:rFonts w:ascii="Times New Roman" w:hAnsi="Times New Roman"/>
              </w:rPr>
              <w:t>º</w:t>
            </w:r>
          </w:p>
        </w:tc>
        <w:tc>
          <w:tcPr>
            <w:tcW w:w="2827" w:type="pct"/>
            <w:shd w:val="clear" w:color="auto" w:fill="auto"/>
            <w:vAlign w:val="center"/>
          </w:tcPr>
          <w:p w:rsidR="00DF4FC8" w:rsidRDefault="00A21347" w:rsidP="00E47ABB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CLAUDIA APARECIDA TRAVASIO</w:t>
            </w:r>
          </w:p>
        </w:tc>
        <w:tc>
          <w:tcPr>
            <w:tcW w:w="715" w:type="pct"/>
            <w:shd w:val="clear" w:color="auto" w:fill="auto"/>
            <w:vAlign w:val="center"/>
          </w:tcPr>
          <w:p w:rsidR="00DF4FC8" w:rsidRDefault="00A21347" w:rsidP="002171D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32936891-6</w:t>
            </w:r>
          </w:p>
        </w:tc>
        <w:tc>
          <w:tcPr>
            <w:tcW w:w="667" w:type="pct"/>
            <w:shd w:val="clear" w:color="auto" w:fill="auto"/>
            <w:vAlign w:val="center"/>
          </w:tcPr>
          <w:p w:rsidR="00DF4FC8" w:rsidRDefault="00A21347" w:rsidP="002171DC">
            <w:pPr>
              <w:spacing w:after="0" w:line="36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33,00</w:t>
            </w:r>
          </w:p>
        </w:tc>
      </w:tr>
    </w:tbl>
    <w:p w:rsidR="00E47ABB" w:rsidRDefault="00E47ABB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o(s) candidato(s) convocado(s) não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O(s) convocado(s) devem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comparecer(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com o Serviço Militar (se for do sexo masculino);</w:t>
      </w:r>
    </w:p>
    <w:p w:rsidR="005745B8" w:rsidRDefault="005745B8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3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x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 e contando algum apontamento a respectiva certidão de objeto e pé do(s)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do(s)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respetivo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2.8 - Declaração de ausência de remuneração ou proventos de aposentadoria provenientes de poder público, em observância ao disposto no artigo 37, inciso XVI e §10 do mesmo artigo da Constituição Federal com redação dada pelas Emendas Constitucionais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no 19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os direitos de sua habilitação no Concurso Público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gozar de plena saúde física e mental, constatada por médico habilitado do Município, mediante comprovação em exame médico </w:t>
      </w:r>
      <w:proofErr w:type="spell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admissional</w:t>
      </w:r>
      <w:proofErr w:type="spell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A21347">
        <w:rPr>
          <w:rFonts w:ascii="Times New Roman" w:hAnsi="Times New Roman"/>
          <w:sz w:val="24"/>
          <w:szCs w:val="24"/>
        </w:rPr>
        <w:t>22</w:t>
      </w:r>
      <w:r w:rsidR="00F058C8">
        <w:rPr>
          <w:rFonts w:ascii="Times New Roman" w:hAnsi="Times New Roman"/>
          <w:sz w:val="24"/>
          <w:szCs w:val="24"/>
        </w:rPr>
        <w:t xml:space="preserve"> de A</w:t>
      </w:r>
      <w:r w:rsidR="0008734F">
        <w:rPr>
          <w:rFonts w:ascii="Times New Roman" w:hAnsi="Times New Roman"/>
          <w:sz w:val="24"/>
          <w:szCs w:val="24"/>
        </w:rPr>
        <w:t>bril</w:t>
      </w:r>
      <w:r w:rsidRPr="00020103">
        <w:rPr>
          <w:rFonts w:ascii="Times New Roman" w:hAnsi="Times New Roman"/>
          <w:sz w:val="24"/>
          <w:szCs w:val="24"/>
        </w:rPr>
        <w:t xml:space="preserve"> de 202</w:t>
      </w:r>
      <w:r w:rsidR="008C63ED">
        <w:rPr>
          <w:rFonts w:ascii="Times New Roman" w:hAnsi="Times New Roman"/>
          <w:sz w:val="24"/>
          <w:szCs w:val="24"/>
        </w:rPr>
        <w:t>5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8C63ED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PAULO HENRIQUE DE OLIVEIRA ROQUE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25E8" w:rsidRDefault="00B325E8" w:rsidP="00455CB7">
      <w:pPr>
        <w:spacing w:after="0" w:line="240" w:lineRule="auto"/>
      </w:pPr>
      <w:r>
        <w:separator/>
      </w:r>
    </w:p>
  </w:endnote>
  <w:end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25E8" w:rsidRDefault="00B325E8" w:rsidP="00455CB7">
      <w:pPr>
        <w:spacing w:after="0" w:line="240" w:lineRule="auto"/>
      </w:pPr>
      <w:r>
        <w:separator/>
      </w:r>
    </w:p>
  </w:footnote>
  <w:footnote w:type="continuationSeparator" w:id="1">
    <w:p w:rsidR="00B325E8" w:rsidRDefault="00B325E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25E8" w:rsidRPr="00FD67BB" w:rsidRDefault="006B0D3A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 w:rsidRPr="006B0D3A">
      <w:rPr>
        <w:noProof/>
        <w:sz w:val="36"/>
        <w:szCs w:val="36"/>
        <w:u w:val="single"/>
        <w:lang w:eastAsia="pt-BR"/>
      </w:rPr>
      <w:pict>
        <v:group id=" 1" o:spid="_x0000_s36865" style="position:absolute;left:0;text-align:left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<v:shape id=" 2" o:spid="_x0000_s37354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<v:path arrowok="t" o:connecttype="custom" o:connectlocs="1,0;3136,0;3137,1741;2657,2688;1681,3109;615,2778;0,1741;1,0" o:connectangles="0,0,0,0,0,0,0,0"/>
          </v:shape>
          <v:shape id=" 3" o:spid="_x0000_s37353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<v:path arrowok="t" o:connecttype="custom" o:connectlocs="1245,0;0,948;1245,1910;2505,948;1245,0" o:connectangles="0,0,0,0,0"/>
          </v:shape>
          <v:shape id=" 4" o:spid="_x0000_s37352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<v:path arrowok="t" o:connecttype="custom" o:connectlocs="81000,0;0,81614;0,200531;81000,285528;84375,285528;168750,200531;168750,81614;84375,0;81000,0" o:connectangles="0,0,0,0,0,0,0,0,0"/>
          </v:shape>
          <v:group id=" 5" o:spid="_x0000_s37273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<v:shape id=" 6" o:spid="_x0000_s3735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</v:shape>
            <v:shape id=" 7" o:spid="_x0000_s37350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<v:path arrowok="t" o:connecttype="custom" o:connectlocs="0,173477;135000,173477;138375,54502;67500,0;0,54502;0,173477" o:connectangles="0,0,0,0,0,0"/>
            </v:shape>
            <v:shape id=" 8" o:spid="_x0000_s37349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<v:path arrowok="t" o:connecttype="custom" o:connectlocs="0,149853;84375,149853;87750,40969;47250,0;3375,40969;0,149853" o:connectangles="0,0,0,0,0,0"/>
            </v:shape>
            <v:line id=" 9" o:spid="_x0000_s37348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<o:lock v:ext="edit" shapetype="f"/>
            </v:line>
            <v:line id=" 10" o:spid="_x0000_s37347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<o:lock v:ext="edit" shapetype="f"/>
            </v:line>
            <v:line id=" 11" o:spid="_x0000_s3734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<o:lock v:ext="edit" shapetype="f"/>
            </v:line>
            <v:line id=" 12" o:spid="_x0000_s37345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<o:lock v:ext="edit" shapetype="f"/>
            </v:line>
            <v:line id=" 13" o:spid="_x0000_s37344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<o:lock v:ext="edit" shapetype="f"/>
            </v:line>
            <v:line id=" 14" o:spid="_x0000_s37343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<o:lock v:ext="edit" shapetype="f"/>
            </v:line>
            <v:line id=" 15" o:spid="_x0000_s37342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<o:lock v:ext="edit" shapetype="f"/>
            </v:line>
            <v:line id=" 16" o:spid="_x0000_s373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<o:lock v:ext="edit" shapetype="f"/>
            </v:line>
            <v:line id=" 17" o:spid="_x0000_s37340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<o:lock v:ext="edit" shapetype="f"/>
            </v:line>
            <v:line id=" 18" o:spid="_x0000_s37339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<o:lock v:ext="edit" shapetype="f"/>
            </v:line>
            <v:line id=" 19" o:spid="_x0000_s37338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<o:lock v:ext="edit" shapetype="f"/>
            </v:line>
            <v:line id=" 20" o:spid="_x0000_s37337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<o:lock v:ext="edit" shapetype="f"/>
            </v:line>
            <v:line id=" 21" o:spid="_x0000_s3733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<o:lock v:ext="edit" shapetype="f"/>
            </v:line>
            <v:line id=" 22" o:spid="_x0000_s37335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<o:lock v:ext="edit" shapetype="f"/>
            </v:line>
            <v:shape id=" 23" o:spid="_x0000_s37334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<v:path arrowok="t" o:connecttype="custom" o:connectlocs="0,33900;142426,183512;71333,203852;0,33900" o:connectangles="0,0,0,0"/>
            </v:shape>
            <v:shape id=" 24" o:spid="_x0000_s37333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<v:path arrowok="t" o:connecttype="custom" o:connectlocs="0,30527;105301,163265;57844,180227;0,30527" o:connectangles="0,0,0,0"/>
            </v:shape>
            <v:line id=" 25" o:spid="_x0000_s37332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<o:lock v:ext="edit" shapetype="f"/>
            </v:line>
            <v:line id=" 26" o:spid="_x0000_s3733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<o:lock v:ext="edit" shapetype="f"/>
            </v:line>
            <v:line id=" 27" o:spid="_x0000_s37330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<o:lock v:ext="edit" shapetype="f"/>
            </v:line>
            <v:line id=" 28" o:spid="_x0000_s37329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<o:lock v:ext="edit" shapetype="f"/>
            </v:line>
            <v:line id=" 29" o:spid="_x0000_s37328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<o:lock v:ext="edit" shapetype="f"/>
            </v:line>
            <v:line id=" 30" o:spid="_x0000_s37327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<o:lock v:ext="edit" shapetype="f"/>
            </v:line>
            <v:line id=" 31" o:spid="_x0000_s3732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<o:lock v:ext="edit" shapetype="f"/>
            </v:line>
            <v:shape id=" 32" o:spid="_x0000_s37325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<v:path arrowok="t" o:connecttype="custom" o:connectlocs="132301,30518;0,186909;67961,203852;132301,30518" o:connectangles="0,0,0,0"/>
            </v:shape>
            <v:shape id=" 33" o:spid="_x0000_s37324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<v:path arrowok="t" o:connecttype="custom" o:connectlocs="101926,27143;0,163265;47460,180227;101926,27143" o:connectangles="0,0,0,0"/>
            </v:shape>
            <v:line id=" 34" o:spid="_x0000_s37323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<o:lock v:ext="edit" shapetype="f"/>
            </v:line>
            <v:line id=" 35" o:spid="_x0000_s37322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<o:lock v:ext="edit" shapetype="f"/>
            </v:line>
            <v:line id=" 36" o:spid="_x0000_s3732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<o:lock v:ext="edit" shapetype="f"/>
            </v:line>
            <v:line id=" 37" o:spid="_x0000_s37320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<o:lock v:ext="edit" shapetype="f"/>
            </v:line>
            <v:line id=" 38" o:spid="_x0000_s37319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<o:lock v:ext="edit" shapetype="f"/>
            </v:line>
            <v:line id=" 39" o:spid="_x0000_s37318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<o:lock v:ext="edit" shapetype="f"/>
            </v:line>
            <v:line id=" 40" o:spid="_x0000_s37317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<o:lock v:ext="edit" shapetype="f"/>
            </v:line>
            <v:shape id=" 41" o:spid="_x0000_s3731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<v:path arrowok="t" o:connecttype="custom" o:connectlocs="0,47897;290250,0;560250,51302" o:connectangles="0,0,0"/>
            </v:shape>
            <v:line id=" 42" o:spid="_x0000_s37315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<o:lock v:ext="edit" shapetype="f"/>
            </v:line>
            <v:shape id=" 43" o:spid="_x0000_s37314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<v:path arrowok="t" o:connecttype="custom" o:connectlocs="0,30375;74250,13500;158625,3375" o:connectangles="0,0,0"/>
            </v:shape>
            <v:shape id=" 44" o:spid="_x0000_s37313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<v:path arrowok="t" o:connecttype="custom" o:connectlocs="0,34428;114750,6840;172125,0" o:connectangles="0,0,0"/>
            </v:shape>
            <v:shape id=" 45" o:spid="_x0000_s37312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<v:path arrowok="t" o:connecttype="custom" o:connectlocs="0,37125;111375,10125;182250,3375" o:connectangles="0,0,0"/>
            </v:shape>
            <v:shape id=" 46" o:spid="_x0000_s3731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<v:path arrowok="t" o:connecttype="custom" o:connectlocs="0,40500;111375,13500;192375,3375" o:connectangles="0,0,0"/>
            </v:shape>
            <v:shape id=" 47" o:spid="_x0000_s37310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<v:path arrowok="t" o:connecttype="custom" o:connectlocs="0,41178;111375,13650;232875,0" o:connectangles="0,0,0"/>
            </v:shape>
            <v:shape id=" 48" o:spid="_x0000_s37309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<v:path arrowok="t" o:connecttype="custom" o:connectlocs="0,50625;115270,13500;179551,3375" o:connectangles="0,0,0"/>
            </v:shape>
            <v:shape id=" 49" o:spid="_x0000_s37308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<v:path arrowok="t" o:connecttype="custom" o:connectlocs="0,33750;77625,0" o:connectangles="0,0"/>
            </v:shape>
            <v:shape id=" 50" o:spid="_x0000_s37307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<v:path arrowok="t" o:connecttype="custom" o:connectlocs="0,16875;91125,0" o:connectangles="0,0"/>
            </v:shape>
            <v:shape id=" 51" o:spid="_x0000_s3730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<v:path arrowok="t" o:connecttype="custom" o:connectlocs="0,10810;50625,7283" o:connectangles="0,0"/>
            </v:shape>
            <v:line id=" 52" o:spid="_x0000_s37305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<o:lock v:ext="edit" shapetype="f"/>
            </v:line>
            <v:line id=" 53" o:spid="_x0000_s37304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<o:lock v:ext="edit" shapetype="f"/>
            </v:line>
            <v:line id=" 54" o:spid="_x0000_s37303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<o:lock v:ext="edit" shapetype="f"/>
            </v:line>
            <v:line id=" 55" o:spid="_x0000_s37302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<o:lock v:ext="edit" shapetype="f"/>
            </v:line>
            <v:line id=" 56" o:spid="_x0000_s3730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<o:lock v:ext="edit" shapetype="f"/>
            </v:line>
            <v:line id=" 57" o:spid="_x0000_s37300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<o:lock v:ext="edit" shapetype="f"/>
            </v:line>
            <v:line id=" 58" o:spid="_x0000_s37299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<o:lock v:ext="edit" shapetype="f"/>
            </v:line>
            <v:line id=" 59" o:spid="_x0000_s37298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<o:lock v:ext="edit" shapetype="f"/>
            </v:line>
            <v:line id=" 60" o:spid="_x0000_s37297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<o:lock v:ext="edit" shapetype="f"/>
            </v:line>
            <v:line id=" 61" o:spid="_x0000_s3729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<o:lock v:ext="edit" shapetype="f"/>
            </v:line>
            <v:line id=" 62" o:spid="_x0000_s37295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<o:lock v:ext="edit" shapetype="f"/>
            </v:line>
            <v:shape id=" 63" o:spid="_x0000_s37294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<v:path arrowok="t" o:connecttype="custom" o:connectlocs="0,13500;97875,0;209250,13500" o:connectangles="0,0,0"/>
            </v:shape>
            <v:shape id=" 64" o:spid="_x0000_s37293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<v:path arrowok="t" o:connecttype="custom" o:connectlocs="158625,30375;87750,13500;0,3375" o:connectangles="0,0,0"/>
            </v:shape>
            <v:shape id=" 65" o:spid="_x0000_s37292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<v:path arrowok="t" o:connecttype="custom" o:connectlocs="168750,37803;60750,10247;0,0" o:connectangles="0,0,0"/>
            </v:shape>
            <v:shape id=" 66" o:spid="_x0000_s372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<v:path arrowok="t" o:connecttype="custom" o:connectlocs="185625,40500;74250,13500;0,3375" o:connectangles="0,0,0"/>
            </v:shape>
            <v:shape id=" 67" o:spid="_x0000_s37290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<v:path arrowok="t" o:connecttype="custom" o:connectlocs="199125,40500;87750,13500;6750,3375" o:connectangles="0,0,0"/>
            </v:shape>
            <v:shape id=" 68" o:spid="_x0000_s37289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<v:path arrowok="t" o:connecttype="custom" o:connectlocs="226125,34428;121500,13681;3375,0" o:connectangles="0,0,0"/>
            </v:shape>
            <v:shape id=" 69" o:spid="_x0000_s37288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<v:path arrowok="t" o:connecttype="custom" o:connectlocs="159301,47250;57531,13500;0,3375" o:connectangles="0,0,0"/>
            </v:shape>
            <v:shape id=" 70" o:spid="_x0000_s37287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<v:path arrowok="t" o:connecttype="custom" o:connectlocs="70875,27000;0,0" o:connectangles="0,0"/>
            </v:shape>
            <v:shape id=" 71" o:spid="_x0000_s3728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<v:path arrowok="t" o:connecttype="custom" o:connectlocs="84375,20250;0,0" o:connectangles="0,0"/>
            </v:shape>
            <v:shape id=" 72" o:spid="_x0000_s37285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<v:path arrowok="t" o:connecttype="custom" o:connectlocs="57375,14183;0,7213" o:connectangles="0,0"/>
            </v:shape>
            <v:line id=" 73" o:spid="_x0000_s37284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<o:lock v:ext="edit" shapetype="f"/>
            </v:line>
            <v:line id=" 74" o:spid="_x0000_s37283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<o:lock v:ext="edit" shapetype="f"/>
            </v:line>
            <v:line id=" 75" o:spid="_x0000_s37282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<o:lock v:ext="edit" shapetype="f"/>
            </v:line>
            <v:line id=" 76" o:spid="_x0000_s3728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<o:lock v:ext="edit" shapetype="f"/>
            </v:line>
            <v:line id=" 77" o:spid="_x0000_s37280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<o:lock v:ext="edit" shapetype="f"/>
            </v:line>
            <v:line id=" 78" o:spid="_x0000_s37279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<o:lock v:ext="edit" shapetype="f"/>
            </v:line>
            <v:line id=" 79" o:spid="_x0000_s37278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<o:lock v:ext="edit" shapetype="f"/>
            </v:line>
            <v:line id=" 80" o:spid="_x0000_s37277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<o:lock v:ext="edit" shapetype="f"/>
            </v:line>
            <v:line id=" 81" o:spid="_x0000_s3727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<o:lock v:ext="edit" shapetype="f"/>
            </v:line>
            <v:line id=" 82" o:spid="_x0000_s37275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<o:lock v:ext="edit" shapetype="f"/>
            </v:line>
            <v:line id=" 83" o:spid="_x0000_s37274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<o:lock v:ext="edit" shapetype="f"/>
            </v:line>
          </v:group>
          <v:group id=" 84" o:spid="_x0000_s3726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<v:line id=" 85" o:spid="_x0000_s37272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<o:lock v:ext="edit" shapetype="f"/>
            </v:line>
            <v:line id=" 86" o:spid="_x0000_s3727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<o:lock v:ext="edit" shapetype="f"/>
            </v:line>
            <v:line id=" 87" o:spid="_x0000_s37270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<o:lock v:ext="edit" shapetype="f"/>
            </v:line>
          </v:group>
          <v:group id=" 88" o:spid="_x0000_s37266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<v:shape id=" 89" o:spid="_x0000_s37268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</v:shape>
            <v:shape id=" 90" o:spid="_x0000_s37267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</v:shape>
          </v:group>
          <v:group id=" 91" o:spid="_x0000_s37260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<v:shape id=" 92" o:spid="_x0000_s37265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<v:path arrowok="t" o:connecttype="custom" o:connectlocs="150,196;225,136;225,15;210,0;165,0;150,30;150,45;165,60;150,60;120,90;120,90;105,75;90,75;60,105;45,90;30,90;0,120;30,196;150,196" o:connectangles="0,0,0,0,0,0,0,0,0,0,0,0,0,0,0,0,0,0,0"/>
            </v:shape>
            <v:shape id=" 93" o:spid="_x0000_s37264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<v:path arrowok="t" o:connecttype="custom" o:connectlocs="30,30;120,30;120,0;165,46;120,91;105,76;90,76;75,91;60,106;45,121;45,196;30,211;30,286;15,286;15,211;0,211;0,61;30,30" o:connectangles="0,0,0,0,0,0,0,0,0,0,0,0,0,0,0,0,0,0"/>
            </v:shape>
            <v:line id=" 94" o:spid="_x0000_s37263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<o:lock v:ext="edit" shapetype="f"/>
            </v:line>
            <v:line id=" 95" o:spid="_x0000_s37262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<o:lock v:ext="edit" shapetype="f"/>
            </v:line>
            <v:line id=" 96" o:spid="_x0000_s3726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<o:lock v:ext="edit" shapetype="f"/>
            </v:line>
          </v:group>
          <v:shape id=" 97" o:spid="_x0000_s37259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<v:path arrowok="t" o:connecttype="custom" o:connectlocs="45,0;60,15;60,45;30,76;0,76" o:connectangles="0,0,0,0,0"/>
          </v:shape>
          <v:shape id=" 98" o:spid="_x0000_s37258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</v:shape>
          <v:group id=" 99" o:spid="_x0000_s37209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<v:group id=" 100" o:spid="_x0000_s3725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<v:shape id=" 101" o:spid="_x0000_s3725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<v:path arrowok="t" o:connecttype="custom" o:connectlocs="0,0;0,241;45,241;45,15;0,0" o:connectangles="0,0,0,0,0"/>
              </v:shape>
              <v:shape id=" 102" o:spid="_x0000_s3725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<v:path arrowok="t" o:connecttype="custom" o:connectlocs="0,0;0,241;45,241;45,15" o:connectangles="0,0,0,0"/>
              </v:shape>
            </v:group>
            <v:group id=" 103" o:spid="_x0000_s37252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<v:shape id=" 104" o:spid="_x0000_s37254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<v:path arrowok="t" o:connecttype="custom" o:connectlocs="90,360;30,300;0,255;0,150;30,75;105,0;180,75;210,135;210,270;195,330;135,375;90,360" o:connectangles="0,0,0,0,0,0,0,0,0,0,0,0"/>
              </v:shape>
              <v:shape id=" 105" o:spid="_x0000_s37253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<v:path arrowok="t" o:connecttype="custom" o:connectlocs="90,360;30,300;0,255;0,150;30,75;105,0;180,75;210,135;210,270;195,330;135,375" o:connectangles="0,0,0,0,0,0,0,0,0,0,0"/>
              </v:shape>
            </v:group>
            <v:group id=" 106" o:spid="_x0000_s37249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<v:shape id=" 107" o:spid="_x0000_s37251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<v:path arrowok="t" o:connecttype="custom" o:connectlocs="45,165;45,135;15,120;15,105;0,90;15,75;0,75;0,60;15,45;0,30;15,15;0,0;45,165" o:connectangles="0,0,0,0,0,0,0,0,0,0,0,0,0"/>
              </v:shape>
              <v:shape id=" 108" o:spid="_x0000_s37250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<v:path arrowok="t" o:connecttype="custom" o:connectlocs="45,165;45,135;15,120;15,105;0,90;15,75;0,75;0,60;15,45;0,30;15,15;0,0" o:connectangles="0,0,0,0,0,0,0,0,0,0,0,0"/>
              </v:shape>
            </v:group>
            <v:group id=" 109" o:spid="_x0000_s37246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<v:shape id=" 110" o:spid="_x0000_s37248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  <v:shape id=" 111" o:spid="_x0000_s37247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</v:shape>
            </v:group>
            <v:group id=" 112" o:spid="_x0000_s37243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<v:shape id=" 113" o:spid="_x0000_s37245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<v:path arrowok="t" o:connecttype="custom" o:connectlocs="0,30;0,0;0,30" o:connectangles="0,0,0"/>
              </v:shape>
              <v:line id=" 114" o:spid="_x0000_s37244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<o:lock v:ext="edit" shapetype="f"/>
              </v:line>
            </v:group>
            <v:group id=" 115" o:spid="_x0000_s372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<v:shape id=" 116" o:spid="_x0000_s37242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<v:path arrowok="t" o:connecttype="custom" o:connectlocs="0,30;0,0;0,30" o:connectangles="0,0,0"/>
              </v:shape>
              <v:line id=" 117" o:spid="_x0000_s37241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<o:lock v:ext="edit" shapetype="f"/>
              </v:line>
            </v:group>
            <v:group id=" 118" o:spid="_x0000_s37237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<v:shape id=" 119" o:spid="_x0000_s37239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<v:path arrowok="t" o:connecttype="custom" o:connectlocs="45,0;0,0;45,0" o:connectangles="0,0,0"/>
              </v:shape>
              <v:line id=" 120" o:spid="_x0000_s37238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<o:lock v:ext="edit" shapetype="f"/>
              </v:line>
            </v:group>
            <v:group id=" 121" o:spid="_x0000_s37234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<v:shape id=" 122" o:spid="_x0000_s37236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<v:path arrowok="t" o:connecttype="custom" o:connectlocs="30,0;0,0;30,0" o:connectangles="0,0,0"/>
              </v:shape>
              <v:line id=" 123" o:spid="_x0000_s37235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<o:lock v:ext="edit" shapetype="f"/>
              </v:line>
            </v:group>
            <v:shape id=" 124" o:spid="_x0000_s37233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5" o:spid="_x0000_s37232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26" o:spid="_x0000_s3723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7" o:spid="_x0000_s37230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28" o:spid="_x0000_s37229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29" o:spid="_x0000_s37228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0" o:spid="_x0000_s37227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<v:path arrowok="t" o:connecttype="custom" o:connectlocs="0,0;0,0;0,0" o:connectangles="0,0,0"/>
            </v:shape>
            <v:shape id=" 131" o:spid="_x0000_s3722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2" o:spid="_x0000_s37225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3" o:spid="_x0000_s37224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4" o:spid="_x0000_s37223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35" o:spid="_x0000_s37222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6" o:spid="_x0000_s3722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7" o:spid="_x0000_s37220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38" o:spid="_x0000_s37219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<v:path arrowok="t" o:connecttype="custom" o:connectlocs="0,15;0,0;0,15" o:connectangles="0,0,0"/>
            </v:shape>
            <v:shape id=" 139" o:spid="_x0000_s37218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0" o:spid="_x0000_s37217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<v:path arrowok="t" o:connecttype="custom" o:connectlocs="0,0;0,0;0,0" o:connectangles="0,0,0"/>
            </v:shape>
            <v:shape id=" 141" o:spid="_x0000_s3721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2" o:spid="_x0000_s37215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  <v:shape id=" 143" o:spid="_x0000_s37214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4" o:spid="_x0000_s37213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<v:path arrowok="t" o:connecttype="custom" o:connectlocs="0,0;0,0;0,0" o:connectangles="0,0,0"/>
            </v:shape>
            <v:shape id=" 145" o:spid="_x0000_s37212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<v:path arrowok="t" o:connecttype="custom" o:connectlocs="0,0;0,0;0,0" o:connectangles="0,0,0"/>
            </v:shape>
            <v:shape id=" 146" o:spid="_x0000_s3721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<v:path arrowok="t" o:connecttype="custom" o:connectlocs="0,0;0,0;0,0" o:connectangles="0,0,0"/>
            </v:shape>
            <v:shape id=" 147" o:spid="_x0000_s37210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<v:path arrowok="t" o:connecttype="custom" o:connectlocs="0,15;0,0;0,15" o:connectangles="0,0,0"/>
            </v:shape>
          </v:group>
          <v:shape id=" 148" o:spid="_x0000_s37208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</v:shape>
          <v:group id=" 149" o:spid="_x0000_s37130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<v:shape id=" 150" o:spid="_x0000_s37207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<v:path arrowok="t" o:connecttype="custom" o:connectlocs="33750,0;3375,23775;6750,27176;6750,30562;3375,33962;3375,54563;6750,54563;10125,64765;54000,16989;33750,0" o:connectangles="0,0,0,0,0,0,0,0,0,0"/>
            </v:shape>
            <v:group id=" 151" o:spid="_x0000_s37202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<v:line id=" 152" o:spid="_x0000_s37206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<o:lock v:ext="edit" shapetype="f"/>
              </v:line>
              <v:line id=" 153" o:spid="_x0000_s37205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<o:lock v:ext="edit" shapetype="f"/>
              </v:line>
              <v:line id=" 154" o:spid="_x0000_s37204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<o:lock v:ext="edit" shapetype="f"/>
              </v:line>
              <v:line id=" 155" o:spid="_x0000_s37203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<o:lock v:ext="edit" shapetype="f"/>
              </v:line>
            </v:group>
            <v:group id=" 156" o:spid="_x0000_s37178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<v:group id=" 157" o:spid="_x0000_s37195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<v:shape id=" 158" o:spid="_x0000_s37201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</v:shape>
                <v:group id=" 159" o:spid="_x0000_s37196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<v:line id=" 160" o:spid="_x0000_s37200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<o:lock v:ext="edit" shapetype="f"/>
                  </v:line>
                  <v:line id=" 161" o:spid="_x0000_s37199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<o:lock v:ext="edit" shapetype="f"/>
                  </v:line>
                  <v:line id=" 162" o:spid="_x0000_s37198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<o:lock v:ext="edit" shapetype="f"/>
                  </v:line>
                  <v:line id=" 163" o:spid="_x0000_s37197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<o:lock v:ext="edit" shapetype="f"/>
                  </v:line>
                </v:group>
              </v:group>
              <v:shape id=" 164" o:spid="_x0000_s37194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</v:shape>
              <v:group id=" 165" o:spid="_x0000_s37179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<v:shape id=" 166" o:spid="_x0000_s37193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<v:path arrowok="t" o:connecttype="custom" o:connectlocs="30,0;75,0;105,30;105,60;75,76;75,151;90,166;90,211;0,211;15,151;30,151;30,60;15,60;15,30;30,0" o:connectangles="0,0,0,0,0,0,0,0,0,0,0,0,0,0,0"/>
                </v:shape>
                <v:group id=" 167" o:spid="_x0000_s37190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<v:shape id=" 168" o:spid="_x0000_s37192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<v:path arrowok="t" o:connecttype="custom" o:connectlocs="0,15;30,0;45,15;0,15" o:connectangles="0,0,0,0"/>
                  </v:shape>
                  <v:shape id=" 169" o:spid="_x0000_s37191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<v:path arrowok="t" o:connecttype="custom" o:connectlocs="0,15;30,0;45,15" o:connectangles="0,0,0"/>
                  </v:shape>
                </v:group>
                <v:group id=" 170" o:spid="_x0000_s37187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<v:shape id=" 171" o:spid="_x0000_s37189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<v:path arrowok="t" o:connecttype="custom" o:connectlocs="0,0;30,15;45,0;0,0" o:connectangles="0,0,0,0"/>
                  </v:shape>
                  <v:shape id=" 172" o:spid="_x0000_s37188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<v:path arrowok="t" o:connecttype="custom" o:connectlocs="0,0;30,15;45,0" o:connectangles="0,0,0"/>
                  </v:shape>
                </v:group>
                <v:line id=" 173" o:spid="_x0000_s37186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<o:lock v:ext="edit" shapetype="f"/>
                </v:line>
                <v:line id=" 174" o:spid="_x0000_s37185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<o:lock v:ext="edit" shapetype="f"/>
                </v:line>
                <v:line id=" 175" o:spid="_x0000_s37184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<o:lock v:ext="edit" shapetype="f"/>
                </v:line>
                <v:line id=" 176" o:spid="_x0000_s37183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<o:lock v:ext="edit" shapetype="f"/>
                </v:line>
                <v:line id=" 177" o:spid="_x0000_s3718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<o:lock v:ext="edit" shapetype="f"/>
                </v:line>
                <v:line id=" 178" o:spid="_x0000_s37181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<o:lock v:ext="edit" shapetype="f"/>
                </v:line>
                <v:line id=" 179" o:spid="_x0000_s37180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<o:lock v:ext="edit" shapetype="f"/>
                </v:line>
              </v:group>
            </v:group>
            <v:group id=" 180" o:spid="_x0000_s37157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<v:shape id=" 181" o:spid="_x0000_s37177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</v:shape>
              <v:group id=" 182" o:spid="_x0000_s37174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<v:shape id=" 183" o:spid="_x0000_s37176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<v:path arrowok="t" o:connecttype="custom" o:connectlocs="90,0;75,15;75,45;135,30;60,45;45,60;45,150;30,120;15,105;15,60;0,60;0,15;90,0" o:connectangles="0,0,0,0,0,0,0,0,0,0,0,0,0"/>
                </v:shape>
                <v:shape id=" 184" o:spid="_x0000_s37175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<v:path arrowok="t" o:connecttype="custom" o:connectlocs="90,0;75,15;75,45;135,30;60,45;45,60;45,150;30,120;15,105;15,60;0,60;0,15" o:connectangles="0,0,0,0,0,0,0,0,0,0,0,0"/>
                </v:shape>
              </v:group>
              <v:group id=" 185" o:spid="_x0000_s37171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<v:shape id=" 186" o:spid="_x0000_s37173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<v:path arrowok="t" o:connecttype="custom" o:connectlocs="60,225;60,135;75,150;90,165;75,165;60,135;45,135;45,105;0,75;0,45;45,45;90,75;60,45;0,45;15,0;60,225" o:connectangles="0,0,0,0,0,0,0,0,0,0,0,0,0,0,0,0"/>
                </v:shape>
                <v:shape id=" 187" o:spid="_x0000_s3717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<v:path arrowok="t" o:connecttype="custom" o:connectlocs="60,225;60,135;75,150;90,165;75,165;60,135;45,135;45,105;0,75;0,45;45,45;90,75;60,45;0,45;15,0" o:connectangles="0,0,0,0,0,0,0,0,0,0,0,0,0,0,0"/>
                </v:shape>
              </v:group>
              <v:group id=" 188" o:spid="_x0000_s37168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<v:shape id=" 189" o:spid="_x0000_s37170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<v:path arrowok="t" o:connecttype="custom" o:connectlocs="150,0;120,15;105,30;120,30;105,60;75,90;45,105;45,90;45,90;15,75;45,75;45,90;30,105;30,135;30,150;15,165;0,165;150,0" o:connectangles="0,0,0,0,0,0,0,0,0,0,0,0,0,0,0,0,0,0"/>
                </v:shape>
                <v:shape id=" 190" o:spid="_x0000_s37169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<v:path arrowok="t" o:connecttype="custom" o:connectlocs="150,0;120,15;105,30;120,30;105,60;75,90;45,105;45,90;45,90;15,75;45,75;45,90;30,105;30,135;30,150;15,165;0,165" o:connectangles="0,0,0,0,0,0,0,0,0,0,0,0,0,0,0,0,0"/>
                </v:shape>
              </v:group>
              <v:group id=" 191" o:spid="_x0000_s37165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<v:shape id=" 192" o:spid="_x0000_s3716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<v:path arrowok="t" o:connecttype="custom" o:connectlocs="75,0;90,15;90,45;75,60;60,60;45,75;45,90;30,105;0,120;30,105;30,135;15,150;75,0" o:connectangles="0,0,0,0,0,0,0,0,0,0,0,0,0"/>
                </v:shape>
                <v:shape id=" 193" o:spid="_x0000_s37166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<v:path arrowok="t" o:connecttype="custom" o:connectlocs="75,0;90,15;90,45;75,60;60,60;45,75;45,90;30,105;0,120;30,105;30,135;15,150" o:connectangles="0,0,0,0,0,0,0,0,0,0,0,0"/>
                </v:shape>
              </v:group>
              <v:line id=" 194" o:spid="_x0000_s37164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<o:lock v:ext="edit" shapetype="f"/>
              </v:line>
              <v:line id=" 195" o:spid="_x0000_s37163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<o:lock v:ext="edit" shapetype="f"/>
              </v:line>
              <v:group id=" 196" o:spid="_x0000_s37160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<v:shape id=" 197" o:spid="_x0000_s3716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<v:path arrowok="t" o:connecttype="custom" o:connectlocs="0,30;30,0;0,30" o:connectangles="0,0,0"/>
                </v:shape>
                <v:line id=" 198" o:spid="_x0000_s37161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<o:lock v:ext="edit" shapetype="f"/>
                </v:line>
              </v:group>
              <v:shape id=" 199" o:spid="_x0000_s37159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<v:path arrowok="t" o:connecttype="custom" o:connectlocs="0,135;0,90;0,60;15,45;30,30;30,15;45,0" o:connectangles="0,0,0,0,0,0,0"/>
              </v:shape>
              <v:shape id=" 200" o:spid="_x0000_s37158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<v:path arrowok="t" o:connecttype="custom" o:connectlocs="30,0;0,60;75,60;75,0;30,0" o:connectangles="0,0,0,0,0"/>
              </v:shape>
            </v:group>
            <v:group id=" 201" o:spid="_x0000_s37131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<v:group id=" 202" o:spid="_x0000_s37154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<v:shape id=" 203" o:spid="_x0000_s37156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</v:shape>
                <v:shape id=" 204" o:spid="_x0000_s37155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</v:shape>
              </v:group>
              <v:group id=" 205" o:spid="_x0000_s37151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<v:shape id=" 206" o:spid="_x0000_s37153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<v:path arrowok="t" o:connecttype="custom" o:connectlocs="15,0;0,45;15,90;45,105;45,105;60,120;60,135;75,150;90,165;60,150;60,165;60,210;15,0" o:connectangles="0,0,0,0,0,0,0,0,0,0,0,0,0"/>
                </v:shape>
                <v:shape id=" 207" o:spid="_x0000_s3715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<v:path arrowok="t" o:connecttype="custom" o:connectlocs="15,0;0,45;15,90;45,105;45,105;60,120;60,135;75,150;90,165;60,150;60,165;60,210" o:connectangles="0,0,0,0,0,0,0,0,0,0,0,0"/>
                </v:shape>
              </v:group>
              <v:group id=" 208" o:spid="_x0000_s37148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<v:shape id=" 209" o:spid="_x0000_s37150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<v:path arrowok="t" o:connecttype="custom" o:connectlocs="150,0;135,15;120,15;105,30;90,30;120,45;120,60;105,75;75,90;60,105;45,105;30,75;45,105;30,120;30,135;30,150;0,180;150,0" o:connectangles="0,0,0,0,0,0,0,0,0,0,0,0,0,0,0,0,0,0"/>
                </v:shape>
                <v:shape id=" 210" o:spid="_x0000_s37149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<v:path arrowok="t" o:connecttype="custom" o:connectlocs="150,0;135,15;120,15;105,30;90,30;120,45;120,60;105,75;75,90;60,105;45,105;30,75;45,105;30,120;30,135;30,150;0,180" o:connectangles="0,0,0,0,0,0,0,0,0,0,0,0,0,0,0,0,0"/>
                </v:shape>
              </v:group>
              <v:group id=" 211" o:spid="_x0000_s37145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<v:shape id=" 212" o:spid="_x0000_s3714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</v:shape>
                <v:shape id=" 213" o:spid="_x0000_s37146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</v:shape>
              </v:group>
              <v:group id=" 214" o:spid="_x0000_s37142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<v:shape id=" 215" o:spid="_x0000_s37144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<v:path arrowok="t" o:connecttype="custom" o:connectlocs="0,0;45,0;45,15;60,15;0,0" o:connectangles="0,0,0,0,0"/>
                </v:shape>
                <v:shape id=" 216" o:spid="_x0000_s37143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<v:path arrowok="t" o:connecttype="custom" o:connectlocs="0,0;45,0;45,15;60,15" o:connectangles="0,0,0,0"/>
                </v:shape>
              </v:group>
              <v:shape id=" 217" o:spid="_x0000_s37141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<v:path arrowok="t" o:connecttype="custom" o:connectlocs="0,15;30,15;45,0;60,0;60,45;0,45;0,45;0,15" o:connectangles="0,0,0,0,0,0,0,0"/>
              </v:shape>
              <v:group id=" 218" o:spid="_x0000_s37138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<v:shape id=" 219" o:spid="_x0000_s37140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<v:path arrowok="t" o:connecttype="custom" o:connectlocs="90,0;120,30;120,45;105,75;90,60;75,75;75,90;60,105;60,135;45,105;30,135;15,165;0,135;0,120;30,120;30,105;60,75;60,45;90,0" o:connectangles="0,0,0,0,0,0,0,0,0,0,0,0,0,0,0,0,0,0,0"/>
                </v:shape>
                <v:shape id=" 220" o:spid="_x0000_s37139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<v:path arrowok="t" o:connecttype="custom" o:connectlocs="90,0;120,30;120,45;105,75;90,60;75,75;75,90;60,105;60,135;45,105;30,135;15,165;0,135;0,120;30,120;30,105;60,75;60,45" o:connectangles="0,0,0,0,0,0,0,0,0,0,0,0,0,0,0,0,0,0"/>
                </v:shape>
              </v:group>
              <v:group id=" 221" o:spid="_x0000_s37135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<v:shape id=" 222" o:spid="_x0000_s3713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<v:path arrowok="t" o:connecttype="custom" o:connectlocs="0,0;0,15;30,15;0,0" o:connectangles="0,0,0,0"/>
                </v:shape>
                <v:shape id=" 223" o:spid="_x0000_s37136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<v:path arrowok="t" o:connecttype="custom" o:connectlocs="0,0;0,15;30,15" o:connectangles="0,0,0"/>
                </v:shape>
              </v:group>
              <v:group id=" 224" o:spid="_x0000_s37132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<v:line id=" 225" o:spid="_x0000_s37134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<o:lock v:ext="edit" shapetype="f"/>
                </v:line>
                <v:line id=" 226" o:spid="_x0000_s37133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<o:lock v:ext="edit" shapetype="f"/>
                </v:line>
              </v:group>
            </v:group>
          </v:group>
          <v:shape id=" 227" o:spid="_x0000_s37129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</v:shape>
          <v:group id=" 228" o:spid="_x0000_s37095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<v:shape id=" 229" o:spid="_x0000_s37128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</v:shape>
            <v:group id=" 230" o:spid="_x0000_s3712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<v:shape id=" 231" o:spid="_x0000_s3712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  <v:shape id=" 232" o:spid="_x0000_s3712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</v:shape>
            </v:group>
            <v:shape id=" 233" o:spid="_x0000_s37124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<v:path arrowok="t" o:connecttype="custom" o:connectlocs="45,135;75,135;210,0;0,30;0,75;45,135" o:connectangles="0,0,0,0,0,0"/>
            </v:shape>
            <v:oval id=" 234" o:spid="_x0000_s37123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<v:path arrowok="t"/>
            </v:oval>
            <v:oval id=" 235" o:spid="_x0000_s37122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<v:path arrowok="t"/>
            </v:oval>
            <v:shape id=" 236" o:spid="_x0000_s3712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<v:path arrowok="t" o:connecttype="custom" o:connectlocs="165,135;135,135;0,0;210,45;210,75;165,135" o:connectangles="0,0,0,0,0,0"/>
            </v:shape>
            <v:shape id=" 237" o:spid="_x0000_s37120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</v:shape>
            <v:group id=" 238" o:spid="_x0000_s37097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<v:shape id=" 239" o:spid="_x0000_s37119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</v:shape>
              <v:group id=" 240" o:spid="_x0000_s37116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<v:shape id=" 241" o:spid="_x0000_s37118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<v:path arrowok="t" o:connecttype="custom" o:connectlocs="45,0;45,15;60,15;45,45;60,45;45,60;60,75;45,90;60,90;45,120;45,135;30,150;0,180;0,195;45,225;60,195;60,165;45,135;45,0" o:connectangles="0,0,0,0,0,0,0,0,0,0,0,0,0,0,0,0,0,0,0"/>
                </v:shape>
                <v:shape id=" 242" o:spid="_x0000_s3711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<v:path arrowok="t" o:connecttype="custom" o:connectlocs="45,0;45,15;60,15;45,45;60,45;45,60;60,75;45,90;60,90;45,120;45,135;30,150;0,180;0,195;45,225;60,195;60,165;45,135" o:connectangles="0,0,0,0,0,0,0,0,0,0,0,0,0,0,0,0,0,0"/>
                </v:shape>
              </v:group>
              <v:shape id=" 243" o:spid="_x0000_s37115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<v:path arrowok="t" o:connecttype="custom" o:connectlocs="60,0;30,0;0,30;0,60;30,75;75,75;90,45;90,30;60,0" o:connectangles="0,0,0,0,0,0,0,0,0"/>
              </v:shape>
              <v:shape id=" 244" o:spid="_x0000_s37114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<v:path arrowok="t" o:connecttype="custom" o:connectlocs="0,30;15,0;15,15;45,30" o:connectangles="0,0,0,0"/>
              </v:shape>
              <v:shape id=" 245" o:spid="_x0000_s37113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<v:path arrowok="t" o:connecttype="custom" o:connectlocs="0,30;0,15;16,0;31,15" o:connectangles="0,0,0,0"/>
              </v:shape>
              <v:shape id=" 246" o:spid="_x0000_s37112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<v:path arrowok="t" o:connecttype="custom" o:connectlocs="0,30;15,0;30,0;45,15" o:connectangles="0,0,0,0"/>
              </v:shape>
              <v:shape id=" 247" o:spid="_x0000_s37111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<v:path arrowok="t" o:connecttype="custom" o:connectlocs="0,0;15,15;15,30;15,45" o:connectangles="0,0,0,0"/>
              </v:shape>
              <v:shape id=" 248" o:spid="_x0000_s37110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<v:path arrowok="t" o:connecttype="custom" o:connectlocs="0,0;0,15;15,30;15,45" o:connectangles="0,0,0,0"/>
              </v:shape>
              <v:shape id=" 249" o:spid="_x0000_s37109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<v:path arrowok="t" o:connecttype="custom" o:connectlocs="31,0;31,15;15,30;0,45" o:connectangles="0,0,0,0"/>
              </v:shape>
              <v:shape id=" 250" o:spid="_x0000_s37108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<v:path arrowok="t" o:connecttype="custom" o:connectlocs="30,30;0,15;0,0" o:connectangles="0,0,0"/>
              </v:shape>
              <v:shape id=" 251" o:spid="_x0000_s37107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2" o:spid="_x0000_s37106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<v:path arrowok="t" o:connecttype="custom" o:connectlocs="0,30;30,30;30,0" o:connectangles="0,0,0"/>
              </v:shape>
              <v:shape id=" 253" o:spid="_x0000_s37105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<v:path arrowok="t" o:connecttype="custom" o:connectlocs="0,15;15,15;15,0" o:connectangles="0,0,0"/>
              </v:shape>
              <v:shape id=" 254" o:spid="_x0000_s37104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<v:path arrowok="t" o:connecttype="custom" o:connectlocs="0,30;15,30;15,0" o:connectangles="0,0,0"/>
              </v:shape>
              <v:shape id=" 255" o:spid="_x0000_s37103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<v:path arrowok="t" o:connecttype="custom" o:connectlocs="0,15;15,15;15,0" o:connectangles="0,0,0"/>
              </v:shape>
              <v:line id=" 256" o:spid="_x0000_s37102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<o:lock v:ext="edit" shapetype="f"/>
              </v:line>
              <v:line id=" 257" o:spid="_x0000_s37101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<o:lock v:ext="edit" shapetype="f"/>
              </v:line>
              <v:line id=" 258" o:spid="_x0000_s37100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<o:lock v:ext="edit" shapetype="f"/>
              </v:line>
              <v:line id=" 259" o:spid="_x0000_s37099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<o:lock v:ext="edit" shapetype="f"/>
              </v:line>
              <v:line id=" 260" o:spid="_x0000_s37098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<o:lock v:ext="edit" shapetype="f"/>
              </v:line>
            </v:group>
            <v:shape id=" 261" o:spid="_x0000_s3709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</v:shape>
          </v:group>
          <v:group id=" 262" o:spid="_x0000_s37055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<v:group id=" 263" o:spid="_x0000_s37091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<v:shape id=" 264" o:spid="_x0000_s37094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</v:shape>
              <v:shape id=" 265" o:spid="_x0000_s37093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</v:shape>
              <v:shape id=" 266" o:spid="_x0000_s37092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</v:shape>
            </v:group>
            <v:group id=" 267" o:spid="_x0000_s37070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<v:group id=" 268" o:spid="_x0000_s37088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<v:shape id=" 269" o:spid="_x0000_s37090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</v:shape>
                <v:shape id=" 270" o:spid="_x0000_s37089" style="position:absolute;left:5595;top:4899;width:75;height:91;visibility:visible;mso-wrap-style:square;v-text-anchor:top" coordsize="5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adj="0,,0" path="m,5c1,3,1,2,2,v,,,,1,c3,1,4,2,4,3v,,,,1,c5,3,5,4,5,4v,,-1,,-1,c4,5,5,5,5,5,4,6,4,6,3,6,3,5,3,5,3,5,2,5,1,5,,6,,5,,5,,5xm,5c1,4,2,4,2,4,2,3,2,2,2,2,1,3,1,4,,5xe" fillcolor="#fc0" strokecolor="#fc0" strokeweight=".25pt">
                  <v:stroke joinstyle="round"/>
                  <v:formulas/>
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</v:shape>
              </v:group>
              <v:group id=" 271" o:spid="_x0000_s37085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<v:shape id=" 272" o:spid="_x0000_s37087" style="position:absolute;left:5685;top:4839;width:90;height:106;visibility:visible;mso-wrap-style:square;v-text-anchor:top" coordsize="6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adj="0,,0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<v:stroke joinstyle="round"/>
                  <v:formulas/>
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</v:shape>
                <v:shape id=" 273" o:spid="_x0000_s37086" style="position:absolute;left:5775;top:4824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adj="0,,0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<v:stroke joinstyle="round"/>
                  <v:formulas/>
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</v:shape>
              </v:group>
              <v:group id=" 274" o:spid="_x0000_s3707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<v:shape id=" 275" o:spid="_x0000_s37084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</v:shape>
                <v:shape id=" 276" o:spid="_x0000_s37083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</v:shape>
                <v:shape id=" 277" o:spid="_x0000_s3708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<v:path arrowok="t" o:connecttype="custom" o:connectlocs="6750,0;6750,16875;10125,16875;10125,20250;10125,20250;3375,20250;3375,20250;3375,20250;3375,16875;3375,3375;3375,3375;0,0;0,0;6750,0" o:connectangles="0,0,0,0,0,0,0,0,0,0,0,0,0,0"/>
                </v:shape>
                <v:shape id=" 278" o:spid="_x0000_s37081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</v:shape>
                <v:shape id=" 279" o:spid="_x0000_s37080" style="position:absolute;left:6165;top:4734;width:60;height:60;visibility:visible;mso-wrap-style:square;v-text-anchor:top" coordsize="4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adj="0,,0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<v:stroke joinstyle="round"/>
                  <v:formulas/>
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</v:shape>
              </v:group>
              <v:group id=" 280" o:spid="_x0000_s37076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<v:shape id=" 281" o:spid="_x0000_s37078" style="position:absolute;left:6300;top:4734;width:90;height:90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adj="0,,0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<v:stroke joinstyle="round"/>
                  <v:formulas/>
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</v:shape>
                <v:shape id=" 282" o:spid="_x0000_s37077" style="position:absolute;left:6375;top:4794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adj="0,,0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<v:stroke joinstyle="round"/>
                  <v:formulas/>
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</v:shape>
              </v:group>
              <v:group id=" 283" o:spid="_x0000_s37071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<v:shape id=" 284" o:spid="_x0000_s37075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</v:shape>
                <v:shape id=" 285" o:spid="_x0000_s37074" style="position:absolute;left:6555;top:4869;width:90;height:91;visibility:visible;mso-wrap-style:square;v-text-anchor:top" coordsize="6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adj="0,,0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<v:stroke joinstyle="round"/>
                  <v:formulas/>
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</v:shape>
                <v:shape id=" 286" o:spid="_x0000_s37073" style="position:absolute;left:6615;top:4915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adj="0,,0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<v:stroke joinstyle="round"/>
                  <v:formulas/>
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</v:shape>
                <v:shape id=" 287" o:spid="_x0000_s37072" style="position:absolute;left:6705;top:4960;width:90;height:75;visibility:visible;mso-wrap-style:square;v-text-anchor:top" coordsize="6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adj="0,,0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<v:stroke joinstyle="round"/>
                  <v:formulas/>
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</v:shape>
              </v:group>
            </v:group>
            <v:group id=" 288" o:spid="_x0000_s37056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<v:shape id=" 289" o:spid="_x0000_s37069" style="position:absolute;left:5610;top:5080;width:135;height:105;visibility:visible;mso-wrap-style:square;v-text-anchor:top" coordsize="9,7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adj="0,,0" path="m8,3l7,3,5,7,4,7,7,3,5,2,,4,5,2,4,2,4,1,5,2,9,,7,3r1,xm7,2l8,c8,1,7,1,5,2r2,xe" fillcolor="black" strokecolor="#fc0" strokeweight=".25pt">
                <v:stroke joinstyle="round"/>
                <v:formulas/>
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</v:shape>
              <v:shape id=" 290" o:spid="_x0000_s37068" style="position:absolute;left:5700;top:5080;width:90;height:120;visibility:visible;mso-wrap-style:square;v-text-anchor:top" coordsize="6,8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adj="0,,0" path="m5,6c5,6,4,7,3,7,2,7,2,7,1,7r,1l,7r1,l,7v1,,1,,1,l3,4c2,4,2,4,2,4v,,1,,1,l5,,3,4v,,1,,1,c5,4,6,5,5,5v,,,1,,1xm5,6c5,5,5,5,5,5,5,5,5,4,4,4v,,-1,,-1,l1,7v1,,1,,2,c4,7,4,6,5,6xe" fillcolor="black" strokecolor="#fc0" strokeweight=".25pt">
                <v:stroke joinstyle="round"/>
                <v:formulas/>
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</v:shape>
              <v:shape id=" 291" o:spid="_x0000_s37067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</v:shape>
              <v:shape id=" 292" o:spid="_x0000_s37066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<v:path arrowok="t" o:connecttype="custom" o:connectlocs="10125,0;3375,3375;0,13500;0,13500;3375,3375;10125,0" o:connectangles="0,0,0,0,0,0"/>
              </v:shape>
              <v:shape id=" 293" o:spid="_x0000_s37065" style="position:absolute;left:5970;top:5110;width:75;height:135;visibility:visible;mso-wrap-style:square;v-text-anchor:top" coordsize="5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adj="0,,0" path="m5,6c5,7,4,7,3,8,2,8,2,8,1,8r,1l1,8,,8r1,c1,8,1,8,1,8l2,5v,,,,,l2,4v,,,,,l3,,4,,2,4v1,,1,,2,c5,4,5,5,5,5v,,,1,,1xm5,6v,,,-1,,-1c5,5,4,4,4,4,3,4,3,4,2,5l1,8v1,,1,,2,-1c4,7,4,6,5,6xe" fillcolor="black" strokecolor="#fc0" strokeweight=".25pt">
                <v:stroke joinstyle="round"/>
                <v:formulas/>
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</v:shape>
              <v:shape id=" 294" o:spid="_x0000_s37064" style="position:absolute;left:6045;top:5170;width:75;height:75;visibility:visible;mso-wrap-style:square;v-text-anchor:top" coordsize="5,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adj="0,,0" path="m5,1l1,3v,,,,,c1,4,1,4,1,4v,,1,1,1,1c3,5,4,4,4,4,4,5,3,5,2,5,2,5,1,5,1,4,,4,,4,,3,,2,1,2,1,1,2,1,3,,4,v,,1,,1,1xm5,1c4,1,4,1,4,1,3,1,3,1,2,1,1,1,1,2,1,2l5,1xe" fillcolor="black" strokecolor="#fc0" strokeweight=".25pt">
                <v:stroke joinstyle="round"/>
                <v:formulas/>
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</v:shape>
              <v:shape id=" 295" o:spid="_x0000_s37063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</v:shape>
              <v:shape id=" 296" o:spid="_x0000_s37062" style="position:absolute;left:6285;top:5170;width:75;height:60;visibility:visible;mso-wrap-style:square;v-text-anchor:top" coordsize="5,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adj="0,,0" path="m2,4v,,-1,,-1,c,4,,3,,3,,2,,1,1,1,2,,2,,3,,4,,4,,4,,5,,5,1,5,1v,1,,2,-1,2c4,4,3,4,2,4xm5,1v,,,,-1,-1c4,,4,,3,,3,,2,,1,1v,,-1,1,,2c1,3,1,3,1,4v,,1,,1,c3,4,4,4,4,3,5,3,5,2,5,1xe" fillcolor="black" strokecolor="#fc0" strokeweight=".25pt">
                <v:stroke joinstyle="round"/>
                <v:formulas/>
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</v:shape>
              <v:shape id=" 297" o:spid="_x0000_s37061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</v:shape>
              <v:shape id=" 298" o:spid="_x0000_s37060" style="position:absolute;left:6435;top:5095;width:60;height:135;visibility:visible;mso-wrap-style:square;v-text-anchor:top" coordsize="4,9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adj="0,,0" path="m4,l3,4c4,3,4,3,4,3r,1c4,4,4,4,3,4r,3l3,8v,,,,,c3,8,3,8,3,8,2,8,2,8,2,8,1,9,,8,,8,,8,,7,,7,,6,,6,1,5,2,4,2,4,3,4l3,,4,xm3,4c2,4,2,5,1,5,1,6,,7,,7v,,,,,1c,8,1,8,1,8v1,,1,,2,l3,4xe" fillcolor="black" strokecolor="#fc0" strokeweight=".25pt">
                <v:stroke joinstyle="round"/>
                <v:formulas/>
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</v:shape>
              <v:shape id=" 299" o:spid="_x0000_s37059" style="position:absolute;left:6525;top:5110;width:1;height:90;visibility:visible;mso-wrap-style:square;v-text-anchor:top" coordsize="1,6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adj="0,,0" path="m,l,1,,xm,2l,6,,2xe" fillcolor="black" strokecolor="#fc0" strokeweight=".25pt">
                <v:stroke joinstyle="round"/>
                <v:formulas/>
                <v:path arrowok="t" o:connecttype="custom" o:connectlocs="0,0;0,3375;0,3375;0,0;0,6750;0,20250;0,20250;0,6750" o:connectangles="0,0,0,0,0,0,0,0"/>
              </v:shape>
              <v:shape id=" 300" o:spid="_x0000_s37058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<v:path arrowok="t" o:connecttype="custom" o:connectlocs="6750,13500;3375,13500;3375,30375;3375,30375;3375,13500;0,16875;0,13500;3375,13500;0,0;3375,0;3375,13500;6750,10125;6750,13500" o:connectangles="0,0,0,0,0,0,0,0,0,0,0,0,0"/>
              </v:shape>
              <v:shape id=" 301" o:spid="_x0000_s37057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</v:shape>
            </v:group>
          </v:group>
          <v:group id=" 302" o:spid="_x0000_s37051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<v:shape id=" 303" o:spid="_x0000_s37054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</v:shape>
            <v:shape id=" 304" o:spid="_x0000_s37053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</v:shape>
            <v:shape id=" 305" o:spid="_x0000_s37052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</v:shape>
          </v:group>
          <v:group id=" 306" o:spid="_x0000_s36866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<v:group id=" 307" o:spid="_x0000_s37045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<v:shape id=" 308" o:spid="_x0000_s37050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<v:path arrowok="t" o:connecttype="custom" o:connectlocs="90,30;0,30;15,15;105,0;90,30" o:connectangles="0,0,0,0,0"/>
              </v:shape>
              <v:shape id=" 309" o:spid="_x0000_s37049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<v:path arrowok="t" o:connecttype="custom" o:connectlocs="45,15;0,91;15,61;60,0;45,15" o:connectangles="0,0,0,0,0"/>
              </v:shape>
              <v:shape id=" 310" o:spid="_x0000_s37048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<v:path arrowok="t" o:connecttype="custom" o:connectlocs="90,30;0,75;15,60;105,0;90,30" o:connectangles="0,0,0,0,0"/>
              </v:shape>
              <v:shape id=" 311" o:spid="_x0000_s37047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<v:path arrowok="t" o:connecttype="custom" o:connectlocs="0,451;0,30;15,0;15,421;0,451" o:connectangles="0,0,0,0,0"/>
              </v:shape>
              <v:shape id=" 312" o:spid="_x0000_s37046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<v:path arrowok="t" o:connecttype="custom" o:connectlocs="225,0;135,0;90,76;0,121;0,211;60,181;120,151;120,421;225,421;225,0" o:connectangles="0,0,0,0,0,0,0,0,0,0"/>
              </v:shape>
            </v:group>
            <v:group id=" 313" o:spid="_x0000_s37020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<v:shape id=" 314" o:spid="_x0000_s37044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<v:path arrowok="t" o:connecttype="custom" o:connectlocs="45,30;0,60;15,45;60,0;45,30" o:connectangles="0,0,0,0,0"/>
              </v:shape>
              <v:shape id=" 315" o:spid="_x0000_s37043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<v:path arrowok="t" o:connecttype="custom" o:connectlocs="30,15;0,45;15,15;45,0;30,15" o:connectangles="0,0,0,0,0"/>
              </v:shape>
              <v:shape id=" 316" o:spid="_x0000_s37042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<v:path arrowok="t" o:connecttype="custom" o:connectlocs="30,45;0,30;15,0;45,15;30,45" o:connectangles="0,0,0,0,0"/>
              </v:shape>
              <v:shape id=" 317" o:spid="_x0000_s37041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<v:path arrowok="t" o:connecttype="custom" o:connectlocs="0,75;0,30;0,0;15,45;0,75" o:connectangles="0,0,0,0,0"/>
              </v:shape>
              <v:shape id=" 318" o:spid="_x0000_s37040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<v:path arrowok="t" o:connecttype="custom" o:connectlocs="0,75;15,15;30,0;15,60;0,75" o:connectangles="0,0,0,0,0"/>
              </v:shape>
              <v:shape id=" 319" o:spid="_x0000_s37039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<v:path arrowok="t" o:connecttype="custom" o:connectlocs="15,75;0,30;15,0;30,60;15,75" o:connectangles="0,0,0,0,0"/>
              </v:shape>
              <v:shape id=" 320" o:spid="_x0000_s37038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<v:path arrowok="t" o:connecttype="custom" o:connectlocs="30,60;0,15;0,0;45,30;30,60" o:connectangles="0,0,0,0,0"/>
              </v:shape>
              <v:shape id=" 321" o:spid="_x0000_s37037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<v:path arrowok="t" o:connecttype="custom" o:connectlocs="0,75;0,30;15,0;0,45;0,75" o:connectangles="0,0,0,0,0"/>
              </v:shape>
              <v:shape id=" 322" o:spid="_x0000_s37036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<v:path arrowok="t" o:connecttype="custom" o:connectlocs="30,15;0,30;15,15;45,0;30,15" o:connectangles="0,0,0,0,0"/>
              </v:shape>
              <v:shape id=" 323" o:spid="_x0000_s37035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<v:path arrowok="t" o:connecttype="custom" o:connectlocs="15,30;0,15;0,0;30,15;15,30" o:connectangles="0,0,0,0,0"/>
              </v:shape>
              <v:shape id=" 324" o:spid="_x0000_s37034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<v:path arrowok="t" o:connecttype="custom" o:connectlocs="15,45;0,15;15,0;15,30;15,45" o:connectangles="0,0,0,0,0"/>
              </v:shape>
              <v:shape id=" 325" o:spid="_x0000_s37033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<v:path arrowok="t" o:connecttype="custom" o:connectlocs="0,60;15,30;15,0;15,45;0,60" o:connectangles="0,0,0,0,0"/>
              </v:shape>
              <v:shape id=" 326" o:spid="_x0000_s37032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<v:path arrowok="t" o:connecttype="custom" o:connectlocs="0,60;15,15;15,0;0,45;0,60" o:connectangles="0,0,0,0,0"/>
              </v:shape>
              <v:shape id=" 327" o:spid="_x0000_s37031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<v:path arrowok="t" o:connecttype="custom" o:connectlocs="15,60;0,15;15,0;15,45;15,60" o:connectangles="0,0,0,0,0"/>
              </v:shape>
              <v:shape id=" 328" o:spid="_x0000_s37030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<v:path arrowok="t" o:connecttype="custom" o:connectlocs="30,61;0,31;15,0;45,46;30,61" o:connectangles="0,0,0,0,0"/>
              </v:shape>
              <v:shape id=" 329" o:spid="_x0000_s37029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<v:path arrowok="t" o:connecttype="custom" o:connectlocs="30,46;0,15;15,0;45,15;30,46" o:connectangles="0,0,0,0,0"/>
              </v:shape>
              <v:shape id=" 330" o:spid="_x0000_s37028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<v:path arrowok="t" o:connecttype="custom" o:connectlocs="15,31;0,16;15,0;30,0;15,31" o:connectangles="0,0,0,0,0"/>
              </v:shape>
              <v:shape id=" 331" o:spid="_x0000_s37027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<v:path arrowok="t" o:connecttype="custom" o:connectlocs="15,31;0,15;15,0;30,15;15,31" o:connectangles="0,0,0,0,0"/>
              </v:shape>
              <v:shape id=" 332" o:spid="_x0000_s37026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<v:path arrowok="t" o:connecttype="custom" o:connectlocs="60,15;0,15;15,0;75,0;60,15" o:connectangles="0,0,0,0,0"/>
              </v:shape>
              <v:shape id=" 333" o:spid="_x0000_s37025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<v:path arrowok="t" o:connecttype="custom" o:connectlocs="30,15;0,15;15,0;45,0;30,15" o:connectangles="0,0,0,0,0"/>
              </v:shape>
              <v:shape id=" 334" o:spid="_x0000_s37024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<v:path arrowok="t" o:connecttype="custom" o:connectlocs="30,15;0,15;15,0;45,0;30,15" o:connectangles="0,0,0,0,0"/>
              </v:shape>
              <v:shape id=" 335" o:spid="_x0000_s37023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<v:path arrowok="t" o:connecttype="custom" o:connectlocs="45,15;0,31;15,0;60,0;45,15" o:connectangles="0,0,0,0,0"/>
              </v:shape>
              <v:shape id=" 336" o:spid="_x0000_s37022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<v:path arrowok="t" o:connecttype="custom" o:connectlocs="60,31;0,91;15,61;75,0;60,31" o:connectangles="0,0,0,0,0"/>
              </v:shape>
              <v:shape id=" 337" o:spid="_x0000_s37021" style="position:absolute;left:4244;top:4899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adj="0,,0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<v:stroke joinstyle="round"/>
                <v:formulas/>
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</v:shape>
            </v:group>
            <v:group id=" 338" o:spid="_x0000_s37000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<v:shape id=" 339" o:spid="_x0000_s37019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<v:path arrowok="t" o:connecttype="custom" o:connectlocs="0,15;0,45;0,15;15,0;0,15" o:connectangles="0,0,0,0,0"/>
              </v:shape>
              <v:shape id=" 340" o:spid="_x0000_s37018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<v:path arrowok="t" o:connecttype="custom" o:connectlocs="30,30;0,30;15,15;30,0;30,30" o:connectangles="0,0,0,0,0"/>
              </v:shape>
              <v:shape id=" 341" o:spid="_x0000_s37017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<v:path arrowok="t" o:connecttype="custom" o:connectlocs="15,30;0,30;15,0;30,15;15,30" o:connectangles="0,0,0,0,0"/>
              </v:shape>
              <v:shape id=" 342" o:spid="_x0000_s37016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<v:path arrowok="t" o:connecttype="custom" o:connectlocs="15,60;0,15;15,0;30,30;15,60" o:connectangles="0,0,0,0,0"/>
              </v:shape>
              <v:shape id=" 343" o:spid="_x0000_s37015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<v:path arrowok="t" o:connecttype="custom" o:connectlocs="90,15;0,45;15,15;105,0;90,15" o:connectangles="0,0,0,0,0"/>
              </v:shape>
              <v:shape id=" 344" o:spid="_x0000_s37014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345" o:spid="_x0000_s37013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<v:path arrowok="t" o:connecttype="custom" o:connectlocs="30,45;0,30;15,0;45,15;30,45" o:connectangles="0,0,0,0,0"/>
              </v:shape>
              <v:shape id=" 346" o:spid="_x0000_s37012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347" o:spid="_x0000_s37011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<v:path arrowok="t" o:connecttype="custom" o:connectlocs="0,75;15,30;30,0;15,60;0,75" o:connectangles="0,0,0,0,0"/>
              </v:shape>
              <v:shape id=" 348" o:spid="_x0000_s37010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<v:path arrowok="t" o:connecttype="custom" o:connectlocs="0,90;30,15;30,0;15,75;0,90" o:connectangles="0,0,0,0,0"/>
              </v:shape>
              <v:shape id=" 349" o:spid="_x0000_s37009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<v:path arrowok="t" o:connecttype="custom" o:connectlocs="0,105;0,15;15,0;0,90;0,105" o:connectangles="0,0,0,0,0"/>
              </v:shape>
              <v:shape id=" 350" o:spid="_x0000_s37008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351" o:spid="_x0000_s37007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352" o:spid="_x0000_s37006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<v:path arrowok="t" o:connecttype="custom" o:connectlocs="30,61;0,31;15,0;45,31;30,61" o:connectangles="0,0,0,0,0"/>
              </v:shape>
              <v:shape id=" 353" o:spid="_x0000_s37005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54" o:spid="_x0000_s37004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355" o:spid="_x0000_s37003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<v:path arrowok="t" o:connecttype="custom" o:connectlocs="60,31;0,46;0,31;75,0;60,31" o:connectangles="0,0,0,0,0"/>
              </v:shape>
              <v:shape id=" 356" o:spid="_x0000_s37002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<v:path arrowok="t" o:connecttype="custom" o:connectlocs="45,15;0,75;0,45;45,0;45,15" o:connectangles="0,0,0,0,0"/>
              </v:shape>
              <v:shape id=" 357" o:spid="_x0000_s37001" style="position:absolute;left:4439;top:5366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358" o:spid="_x0000_s36979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<v:shape id=" 359" o:spid="_x0000_s36999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<v:path arrowok="t" o:connecttype="custom" o:connectlocs="30,30;0,45;0,30;30,0;30,30" o:connectangles="0,0,0,0,0"/>
              </v:shape>
              <v:shape id=" 360" o:spid="_x0000_s36998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<v:path arrowok="t" o:connecttype="custom" o:connectlocs="46,45;0,30;15,0;46,30;46,45" o:connectangles="0,0,0,0,0"/>
              </v:shape>
              <v:shape id=" 361" o:spid="_x0000_s36997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<v:path arrowok="t" o:connecttype="custom" o:connectlocs="0,75;0,15;0,0;15,45;0,75" o:connectangles="0,0,0,0,0"/>
              </v:shape>
              <v:shape id=" 362" o:spid="_x0000_s36996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<v:path arrowok="t" o:connecttype="custom" o:connectlocs="0,60;0,15;15,0;0,45;0,60" o:connectangles="0,0,0,0,0"/>
              </v:shape>
              <v:shape id=" 363" o:spid="_x0000_s36995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<v:path arrowok="t" o:connecttype="custom" o:connectlocs="0,105;15,30;30,0;15,75;0,105" o:connectangles="0,0,0,0,0"/>
              </v:shape>
              <v:shape id=" 364" o:spid="_x0000_s36994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<v:path arrowok="t" o:connecttype="custom" o:connectlocs="0,75;0,15;0,0;15,45;0,75" o:connectangles="0,0,0,0,0"/>
              </v:shape>
              <v:shape id=" 365" o:spid="_x0000_s36993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<v:path arrowok="t" o:connecttype="custom" o:connectlocs="30,60;0,15;15,0;30,45;30,60" o:connectangles="0,0,0,0,0"/>
              </v:shape>
              <v:shape id=" 366" o:spid="_x0000_s36992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<v:path arrowok="t" o:connecttype="custom" o:connectlocs="30,45;0,15;15,0;45,30;30,45" o:connectangles="0,0,0,0,0"/>
              </v:shape>
              <v:shape id=" 367" o:spid="_x0000_s36991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<v:path arrowok="t" o:connecttype="custom" o:connectlocs="45,15;0,15;15,0;60,0;45,15" o:connectangles="0,0,0,0,0"/>
              </v:shape>
              <v:shape id=" 368" o:spid="_x0000_s36990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<v:path arrowok="t" o:connecttype="custom" o:connectlocs="31,15;0,30;0,0;46,0;31,15" o:connectangles="0,0,0,0,0"/>
              </v:shape>
              <v:shape id=" 369" o:spid="_x0000_s36989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<v:path arrowok="t" o:connecttype="custom" o:connectlocs="45,30;0,60;15,30;45,0;45,30" o:connectangles="0,0,0,0,0"/>
              </v:shape>
              <v:shape id=" 370" o:spid="_x0000_s36988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<v:path arrowok="t" o:connecttype="custom" o:connectlocs="0,105;15,15;30,0;15,75;0,105" o:connectangles="0,0,0,0,0"/>
              </v:shape>
              <v:shape id=" 371" o:spid="_x0000_s36987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<v:path arrowok="t" o:connecttype="custom" o:connectlocs="30,75;0,15;15,0;30,45;30,75" o:connectangles="0,0,0,0,0"/>
              </v:shape>
              <v:shape id=" 372" o:spid="_x0000_s36986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<v:path arrowok="t" o:connecttype="custom" o:connectlocs="30,45;0,15;0,0;45,30;30,45" o:connectangles="0,0,0,0,0"/>
              </v:shape>
              <v:shape id=" 373" o:spid="_x0000_s36985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<v:path arrowok="t" o:connecttype="custom" o:connectlocs="60,31;0,16;0,0;60,16;60,31" o:connectangles="0,0,0,0,0"/>
              </v:shape>
              <v:shape id=" 374" o:spid="_x0000_s36984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<v:path arrowok="t" o:connecttype="custom" o:connectlocs="61,16;0,46;0,16;61,0;61,16" o:connectangles="0,0,0,0,0"/>
              </v:shape>
              <v:shape id=" 375" o:spid="_x0000_s36983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<v:path arrowok="t" o:connecttype="custom" o:connectlocs="31,16;0,31;0,16;31,0;31,16" o:connectangles="0,0,0,0,0"/>
              </v:shape>
              <v:shape id=" 376" o:spid="_x0000_s36982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<v:path arrowok="t" o:connecttype="custom" o:connectlocs="30,15;0,30;0,0;30,0;30,15" o:connectangles="0,0,0,0,0"/>
              </v:shape>
              <v:shape id=" 377" o:spid="_x0000_s36981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<v:path arrowok="t" o:connecttype="custom" o:connectlocs="45,30;0,60;0,45;45,0;45,30" o:connectangles="0,0,0,0,0"/>
              </v:shape>
              <v:shape id=" 378" o:spid="_x0000_s36980" style="position:absolute;left:4679;top:5802;width:271;height:435;visibility:visible;mso-wrap-style:square;v-text-anchor:top" coordsize="271,43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adj="0,,0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<v:stroke joinstyle="round"/>
                <v:formulas/>
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</v:shape>
            </v:group>
            <v:group id=" 379" o:spid="_x0000_s36959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<v:shape id=" 380" o:spid="_x0000_s36978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<v:path arrowok="t" o:connecttype="custom" o:connectlocs="15,15;0,45;15,15;30,0;15,15" o:connectangles="0,0,0,0,0"/>
              </v:shape>
              <v:shape id=" 381" o:spid="_x0000_s36977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<v:path arrowok="t" o:connecttype="custom" o:connectlocs="15,30;0,30;0,15;30,0;15,30" o:connectangles="0,0,0,0,0"/>
              </v:shape>
              <v:shape id=" 382" o:spid="_x0000_s36976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<v:path arrowok="t" o:connecttype="custom" o:connectlocs="30,30;0,30;15,0;30,15;30,30" o:connectangles="0,0,0,0,0"/>
              </v:shape>
              <v:shape id=" 383" o:spid="_x0000_s36975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384" o:spid="_x0000_s36974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<v:path arrowok="t" o:connecttype="custom" o:connectlocs="75,15;0,45;0,15;90,0;75,15" o:connectangles="0,0,0,0,0"/>
              </v:shape>
              <v:shape id=" 385" o:spid="_x0000_s36973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<v:path arrowok="t" o:connecttype="custom" o:connectlocs="30,15;0,45;0,15;30,0;30,15" o:connectangles="0,0,0,0,0"/>
              </v:shape>
              <v:shape id=" 386" o:spid="_x0000_s36972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<v:path arrowok="t" o:connecttype="custom" o:connectlocs="30,45;0,30;0,0;30,15;30,45" o:connectangles="0,0,0,0,0"/>
              </v:shape>
              <v:shape id=" 387" o:spid="_x0000_s36971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<v:path arrowok="t" o:connecttype="custom" o:connectlocs="15,75;0,15;0,0;15,45;15,75" o:connectangles="0,0,0,0,0"/>
              </v:shape>
              <v:shape id=" 388" o:spid="_x0000_s36970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<v:path arrowok="t" o:connecttype="custom" o:connectlocs="0,75;15,30;15,0;0,60;0,75" o:connectangles="0,0,0,0,0"/>
              </v:shape>
              <v:shape id=" 389" o:spid="_x0000_s36969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<v:path arrowok="t" o:connecttype="custom" o:connectlocs="0,90;30,15;45,0;15,75;0,90" o:connectangles="0,0,0,0,0"/>
              </v:shape>
              <v:shape id=" 390" o:spid="_x0000_s36968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<v:path arrowok="t" o:connecttype="custom" o:connectlocs="0,105;15,15;15,0;15,90;0,105" o:connectangles="0,0,0,0,0"/>
              </v:shape>
              <v:shape id=" 391" o:spid="_x0000_s36967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<v:path arrowok="t" o:connecttype="custom" o:connectlocs="15,135;0,15;0,0;15,120;15,135" o:connectangles="0,0,0,0,0"/>
              </v:shape>
              <v:shape id=" 392" o:spid="_x0000_s36966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<v:path arrowok="t" o:connecttype="custom" o:connectlocs="30,60;0,30;15,0;30,45;30,60" o:connectangles="0,0,0,0,0"/>
              </v:shape>
              <v:shape id=" 393" o:spid="_x0000_s36965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394" o:spid="_x0000_s36964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395" o:spid="_x0000_s36963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<v:path arrowok="t" o:connecttype="custom" o:connectlocs="45,31;0,31;15,0;60,0;45,31" o:connectangles="0,0,0,0,0"/>
              </v:shape>
              <v:shape id=" 396" o:spid="_x0000_s36962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<v:path arrowok="t" o:connecttype="custom" o:connectlocs="60,31;0,46;15,31;75,0;60,31" o:connectangles="0,0,0,0,0"/>
              </v:shape>
              <v:shape id=" 397" o:spid="_x0000_s36961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<v:path arrowok="t" o:connecttype="custom" o:connectlocs="45,15;0,75;15,45;60,0;45,15" o:connectangles="0,0,0,0,0"/>
              </v:shape>
              <v:shape id=" 398" o:spid="_x0000_s36960" style="position:absolute;left:7546;top:5366;width:270;height:420;visibility:visible;mso-wrap-style:square;v-text-anchor:top" coordsize="270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adj="0,,0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<v:stroke joinstyle="round"/>
                <v:formulas/>
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</v:shape>
            </v:group>
            <v:group id=" 399" o:spid="_x0000_s36939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<v:shape id=" 400" o:spid="_x0000_s36958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<v:path arrowok="t" o:connecttype="custom" o:connectlocs="0,15;0,45;0,15;15,0;0,15" o:connectangles="0,0,0,0,0"/>
              </v:shape>
              <v:shape id=" 401" o:spid="_x0000_s36957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<v:path arrowok="t" o:connecttype="custom" o:connectlocs="30,30;0,30;15,15;30,0;30,30" o:connectangles="0,0,0,0,0"/>
              </v:shape>
              <v:shape id=" 402" o:spid="_x0000_s36956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<v:path arrowok="t" o:connecttype="custom" o:connectlocs="15,30;0,30;15,0;30,15;15,30" o:connectangles="0,0,0,0,0"/>
              </v:shape>
              <v:shape id=" 403" o:spid="_x0000_s36955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<v:path arrowok="t" o:connecttype="custom" o:connectlocs="15,60;0,15;15,0;30,30;15,60" o:connectangles="0,0,0,0,0"/>
              </v:shape>
              <v:shape id=" 404" o:spid="_x0000_s36954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<v:path arrowok="t" o:connecttype="custom" o:connectlocs="90,15;0,45;15,15;105,0;90,15" o:connectangles="0,0,0,0,0"/>
              </v:shape>
              <v:shape id=" 405" o:spid="_x0000_s36953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<v:path arrowok="t" o:connecttype="custom" o:connectlocs="30,15;0,45;15,15;45,0;30,15" o:connectangles="0,0,0,0,0"/>
              </v:shape>
              <v:shape id=" 406" o:spid="_x0000_s36952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<v:path arrowok="t" o:connecttype="custom" o:connectlocs="30,45;0,30;15,0;45,15;30,45" o:connectangles="0,0,0,0,0"/>
              </v:shape>
              <v:shape id=" 407" o:spid="_x0000_s36951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<v:path arrowok="t" o:connecttype="custom" o:connectlocs="15,75;0,15;15,0;30,45;15,75" o:connectangles="0,0,0,0,0"/>
              </v:shape>
              <v:shape id=" 408" o:spid="_x0000_s36950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<v:path arrowok="t" o:connecttype="custom" o:connectlocs="0,75;15,30;30,0;15,60;0,75" o:connectangles="0,0,0,0,0"/>
              </v:shape>
              <v:shape id=" 409" o:spid="_x0000_s36949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<v:path arrowok="t" o:connecttype="custom" o:connectlocs="0,90;30,15;30,0;15,75;0,90" o:connectangles="0,0,0,0,0"/>
              </v:shape>
              <v:shape id=" 410" o:spid="_x0000_s36948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<v:path arrowok="t" o:connecttype="custom" o:connectlocs="0,105;0,15;15,0;0,90;0,105" o:connectangles="0,0,0,0,0"/>
              </v:shape>
              <v:shape id=" 411" o:spid="_x0000_s36947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<v:path arrowok="t" o:connecttype="custom" o:connectlocs="15,135;0,15;15,0;30,120;15,135" o:connectangles="0,0,0,0,0"/>
              </v:shape>
              <v:shape id=" 412" o:spid="_x0000_s36946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<v:path arrowok="t" o:connecttype="custom" o:connectlocs="15,60;0,30;15,0;30,45;15,60" o:connectangles="0,0,0,0,0"/>
              </v:shape>
              <v:shape id=" 413" o:spid="_x0000_s36945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<v:path arrowok="t" o:connecttype="custom" o:connectlocs="30,61;0,31;15,0;45,31;30,61" o:connectangles="0,0,0,0,0"/>
              </v:shape>
              <v:shape id=" 414" o:spid="_x0000_s36944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<v:path arrowok="t" o:connecttype="custom" o:connectlocs="30,46;0,31;15,0;45,15;30,46" o:connectangles="0,0,0,0,0"/>
              </v:shape>
              <v:shape id=" 415" o:spid="_x0000_s36943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<v:path arrowok="t" o:connecttype="custom" o:connectlocs="45,31;0,31;15,0;60,0;45,31" o:connectangles="0,0,0,0,0"/>
              </v:shape>
              <v:shape id=" 416" o:spid="_x0000_s36942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<v:path arrowok="t" o:connecttype="custom" o:connectlocs="60,31;0,46;0,31;75,0;60,31" o:connectangles="0,0,0,0,0"/>
              </v:shape>
              <v:shape id=" 417" o:spid="_x0000_s36941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<v:path arrowok="t" o:connecttype="custom" o:connectlocs="45,15;0,75;0,45;45,0;45,15" o:connectangles="0,0,0,0,0"/>
              </v:shape>
              <v:shape id=" 418" o:spid="_x0000_s36940" style="position:absolute;left:7726;top:4915;width:255;height:420;visibility:visible;mso-wrap-style:square;v-text-anchor:top" coordsize="255,420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adj="0,,0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<v:stroke joinstyle="round"/>
                <v:formulas/>
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</v:shape>
            </v:group>
            <v:group id=" 419" o:spid="_x0000_s36933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<v:shape id=" 420" o:spid="_x0000_s36938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<v:path arrowok="t" o:connecttype="custom" o:connectlocs="91,15;0,31;15,0;106,0;91,15" o:connectangles="0,0,0,0,0"/>
              </v:shape>
              <v:shape id=" 421" o:spid="_x0000_s36937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<v:path arrowok="t" o:connecttype="custom" o:connectlocs="45,31;0,91;15,76;60,0;45,31" o:connectangles="0,0,0,0,0"/>
              </v:shape>
              <v:shape id=" 422" o:spid="_x0000_s36936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<v:path arrowok="t" o:connecttype="custom" o:connectlocs="75,15;0,75;0,45;90,0;75,15" o:connectangles="0,0,0,0,0"/>
              </v:shape>
              <v:shape id=" 423" o:spid="_x0000_s36935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<v:path arrowok="t" o:connecttype="custom" o:connectlocs="0,451;0,15;15,0;15,421;0,451" o:connectangles="0,0,0,0,0"/>
              </v:shape>
              <v:shape id=" 424" o:spid="_x0000_s36934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<v:path arrowok="t" o:connecttype="custom" o:connectlocs="211,0;120,16;75,76;0,136;0,226;60,196;105,166;105,436;211,436;211,0" o:connectangles="0,0,0,0,0,0,0,0,0,0"/>
              </v:shape>
            </v:group>
            <v:group id=" 425" o:spid="_x0000_s36912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<v:shape id=" 426" o:spid="_x0000_s36932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<v:path arrowok="t" o:connecttype="custom" o:connectlocs="30,15;0,45;15,15;45,0;30,15" o:connectangles="0,0,0,0,0"/>
              </v:shape>
              <v:shape id=" 427" o:spid="_x0000_s36931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<v:path arrowok="t" o:connecttype="custom" o:connectlocs="30,45;0,15;15,0;45,15;30,45" o:connectangles="0,0,0,0,0"/>
              </v:shape>
              <v:shape id=" 428" o:spid="_x0000_s36930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<v:path arrowok="t" o:connecttype="custom" o:connectlocs="15,60;0,15;15,0;30,45;15,60" o:connectangles="0,0,0,0,0"/>
              </v:shape>
              <v:shape id=" 429" o:spid="_x0000_s36929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<v:path arrowok="t" o:connecttype="custom" o:connectlocs="0,75;15,30;30,0;15,60;0,75" o:connectangles="0,0,0,0,0"/>
              </v:shape>
              <v:shape id=" 430" o:spid="_x0000_s36928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<v:path arrowok="t" o:connecttype="custom" o:connectlocs="0,90;15,15;30,0;15,75;0,90" o:connectangles="0,0,0,0,0"/>
              </v:shape>
              <v:shape id=" 431" o:spid="_x0000_s36927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<v:path arrowok="t" o:connecttype="custom" o:connectlocs="0,75;0,30;15,0;15,60;0,75" o:connectangles="0,0,0,0,0"/>
              </v:shape>
              <v:shape id=" 432" o:spid="_x0000_s36926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<v:path arrowok="t" o:connecttype="custom" o:connectlocs="30,75;0,30;15,0;45,45;30,75" o:connectangles="0,0,0,0,0"/>
              </v:shape>
              <v:shape id=" 433" o:spid="_x0000_s36925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<v:path arrowok="t" o:connecttype="custom" o:connectlocs="30,45;0,15;15,0;45,15;30,45" o:connectangles="0,0,0,0,0"/>
              </v:shape>
              <v:shape id=" 434" o:spid="_x0000_s36924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<v:path arrowok="t" o:connecttype="custom" o:connectlocs="30,30;0,30;0,0;45,15;30,30" o:connectangles="0,0,0,0,0"/>
              </v:shape>
              <v:shape id=" 435" o:spid="_x0000_s36923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<v:path arrowok="t" o:connecttype="custom" o:connectlocs="45,30;0,30;15,15;45,0;45,30" o:connectangles="0,0,0,0,0"/>
              </v:shape>
              <v:shape id=" 436" o:spid="_x0000_s36922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<v:path arrowok="t" o:connecttype="custom" o:connectlocs="30,15;0,60;0,30;45,0;30,15" o:connectangles="0,0,0,0,0"/>
              </v:shape>
              <v:shape id=" 437" o:spid="_x0000_s36921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<v:path arrowok="t" o:connecttype="custom" o:connectlocs="0,120;15,30;15,0;0,90;0,120" o:connectangles="0,0,0,0,0"/>
              </v:shape>
              <v:shape id=" 438" o:spid="_x0000_s36920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<v:path arrowok="t" o:connecttype="custom" o:connectlocs="30,75;0,30;15,0;45,60;30,75" o:connectangles="0,0,0,0,0"/>
              </v:shape>
              <v:shape id=" 439" o:spid="_x0000_s36919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<v:path arrowok="t" o:connecttype="custom" o:connectlocs="30,61;0,31;15,0;45,31;30,61" o:connectangles="0,0,0,0,0"/>
              </v:shape>
              <v:shape id=" 440" o:spid="_x0000_s36918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<v:path arrowok="t" o:connecttype="custom" o:connectlocs="60,31;0,15;15,0;75,0;60,31" o:connectangles="0,0,0,0,0"/>
              </v:shape>
              <v:shape id=" 441" o:spid="_x0000_s36917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<v:path arrowok="t" o:connecttype="custom" o:connectlocs="60,15;0,31;15,15;75,0;60,15" o:connectangles="0,0,0,0,0"/>
              </v:shape>
              <v:shape id=" 442" o:spid="_x0000_s36916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<v:path arrowok="t" o:connecttype="custom" o:connectlocs="30,15;0,31;15,0;45,0;30,15" o:connectangles="0,0,0,0,0"/>
              </v:shape>
              <v:shape id=" 443" o:spid="_x0000_s36915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<v:path arrowok="t" o:connecttype="custom" o:connectlocs="30,31;0,31;15,15;45,0;30,31" o:connectangles="0,0,0,0,0"/>
              </v:shape>
              <v:shape id=" 444" o:spid="_x0000_s36914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<v:path arrowok="t" o:connecttype="custom" o:connectlocs="45,16;0,61;15,46;60,0;45,16" o:connectangles="0,0,0,0,0"/>
              </v:shape>
              <v:shape id=" 445" o:spid="_x0000_s36913" style="position:absolute;left:7921;top:4463;width:255;height:421;visibility:visible;mso-wrap-style:square;v-text-anchor:top" coordsize="255,42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adj="0,,0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<v:stroke joinstyle="round"/>
                <v:formulas/>
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</v:shape>
            </v:group>
            <v:group id=" 446" o:spid="_x0000_s36867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<v:shape id=" 447" o:spid="_x0000_s36911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<v:path arrowok="t" o:connecttype="custom" o:connectlocs="30,30;0,76;15,60;45,0;30,30" o:connectangles="0,0,0,0,0"/>
              </v:shape>
              <v:shape id=" 448" o:spid="_x0000_s36910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<v:path arrowok="t" o:connecttype="custom" o:connectlocs="105,30;0,195;0,165;105,0;105,30" o:connectangles="0,0,0,0,0"/>
              </v:shape>
              <v:shape id=" 449" o:spid="_x0000_s36909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<v:path arrowok="t" o:connecttype="custom" o:connectlocs="210,136;0,30;15,0;225,121;210,136" o:connectangles="0,0,0,0,0"/>
              </v:shape>
              <v:shape id=" 450" o:spid="_x0000_s36908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<v:path arrowok="t" o:connecttype="custom" o:connectlocs="60,0;30,46;105,91;0,256;60,286;165,121;240,166;270,106;60,0" o:connectangles="0,0,0,0,0,0,0,0,0"/>
              </v:shape>
              <v:shape id=" 451" o:spid="_x0000_s36907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<v:path arrowok="t" o:connecttype="custom" o:connectlocs="180,15;0,196;15,181;195,0;180,15" o:connectangles="0,0,0,0,0"/>
              </v:shape>
              <v:shape id=" 452" o:spid="_x0000_s36906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<v:path arrowok="t" o:connecttype="custom" o:connectlocs="60,60;0,15;15,0;60,45;60,60" o:connectangles="0,0,0,0,0"/>
              </v:shape>
              <v:shape id=" 453" o:spid="_x0000_s36905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<v:path arrowok="t" o:connecttype="custom" o:connectlocs="180,0;0,181;60,241;240,45;180,0" o:connectangles="0,0,0,0,0"/>
              </v:shape>
              <v:shape id=" 454" o:spid="_x0000_s36904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<v:path arrowok="t" o:connecttype="custom" o:connectlocs="60,45;0,30;15,0;60,15;60,45" o:connectangles="0,0,0,0,0"/>
              </v:shape>
              <v:shape id=" 455" o:spid="_x0000_s36903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<v:path arrowok="t" o:connecttype="custom" o:connectlocs="0,285;0,15;15,0;15,255;0,285" o:connectangles="0,0,0,0,0"/>
              </v:shape>
              <v:shape id=" 456" o:spid="_x0000_s36902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<v:path arrowok="t" o:connecttype="custom" o:connectlocs="75,45;0,30;0,0;90,30;75,45" o:connectangles="0,0,0,0,0"/>
              </v:shape>
              <v:shape id=" 457" o:spid="_x0000_s36901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<v:path arrowok="t" o:connecttype="custom" o:connectlocs="180,30;0,240;15,210;180,0;180,30" o:connectangles="0,0,0,0,0"/>
              </v:shape>
              <v:shape id=" 458" o:spid="_x0000_s36900" style="position:absolute;left:5505;top:6328;width:255;height:285;visibility:visible;mso-wrap-style:square;v-text-anchor:top" coordsize="255,285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adj="0,,0" path="m180,210r,45l255,285r,-270l180,,,210r75,15l105,195r75,15xm195,165l135,150,195,60r,105xe" fillcolor="#cfa500" strokeweight=".25pt">
                <v:stroke joinstyle="round"/>
                <v:formulas/>
                <v:path arrowok="t" o:connecttype="custom" o:connectlocs="180,210;180,255;255,285;255,15;180,0;0,210;75,225;105,195;180,210;195,165;135,150;195,60;195,165" o:connectangles="0,0,0,0,0,0,0,0,0,0,0,0,0"/>
              </v:shape>
              <v:shape id=" 459" o:spid="_x0000_s36899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<v:path arrowok="t" o:connecttype="custom" o:connectlocs="0,195;30,15;30,0;15,180;0,195" o:connectangles="0,0,0,0,0"/>
              </v:shape>
              <v:shape id=" 460" o:spid="_x0000_s36898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<v:path arrowok="t" o:connecttype="custom" o:connectlocs="0,75;15,15;15,0;15,60;0,75" o:connectangles="0,0,0,0,0"/>
              </v:shape>
              <v:shape id=" 461" o:spid="_x0000_s36897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<v:path arrowok="t" o:connecttype="custom" o:connectlocs="240,30;0,15;0,0;240,15;240,30" o:connectangles="0,0,0,0,0"/>
              </v:shape>
              <v:shape id=" 462" o:spid="_x0000_s36896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<v:path arrowok="t" o:connecttype="custom" o:connectlocs="15,0;0,60;75,75;60,255;135,255;165,75;240,75;255,15;15,0" o:connectangles="0,0,0,0,0,0,0,0,0"/>
              </v:shape>
              <v:shape id=" 463" o:spid="_x0000_s36895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<v:path arrowok="t" o:connecttype="custom" o:connectlocs="0,270;0,30;0,0;15,255;0,270" o:connectangles="0,0,0,0,0"/>
              </v:shape>
              <v:shape id=" 464" o:spid="_x0000_s36894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<v:path arrowok="t" o:connecttype="custom" o:connectlocs="90,30;0,30;15,15;90,0;90,30" o:connectangles="0,0,0,0,0"/>
              </v:shape>
              <v:shape id=" 465" o:spid="_x0000_s36893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<v:path arrowok="t" o:connecttype="custom" o:connectlocs="0,0;15,240;90,240;90,0;0,0" o:connectangles="0,0,0,0,0"/>
              </v:shape>
              <v:shape id=" 466" o:spid="_x0000_s36892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<v:path arrowok="t" o:connecttype="custom" o:connectlocs="15,150;0,15;15,0;30,120;15,150" o:connectangles="0,0,0,0,0"/>
              </v:shape>
              <v:shape id=" 467" o:spid="_x0000_s36891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<v:path arrowok="t" o:connecttype="custom" o:connectlocs="120,135;0,30;15,0;135,120;120,135" o:connectangles="0,0,0,0,0"/>
              </v:shape>
              <v:shape id=" 468" o:spid="_x0000_s36890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<v:path arrowok="t" o:connecttype="custom" o:connectlocs="60,30;0,45;0,15;75,0;60,30" o:connectangles="0,0,0,0,0"/>
              </v:shape>
              <v:shape id=" 469" o:spid="_x0000_s36889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<v:path arrowok="t" o:connecttype="custom" o:connectlocs="45,255;0,15;0,0;45,240;45,255" o:connectangles="0,0,0,0,0"/>
              </v:shape>
              <v:shape id=" 470" o:spid="_x0000_s36888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<v:path arrowok="t" o:connecttype="custom" o:connectlocs="75,15;0,30;15,15;75,0;75,15" o:connectangles="0,0,0,0,0"/>
              </v:shape>
              <v:shape id=" 471" o:spid="_x0000_s36887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<v:path arrowok="t" o:connecttype="custom" o:connectlocs="0,60;30,300;105,285;90,150;210,255;285,240;240,0;165,15;180,150;60,45;0,60" o:connectangles="0,0,0,0,0,0,0,0,0,0,0"/>
              </v:shape>
              <v:shape id=" 472" o:spid="_x0000_s36886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<v:path arrowok="t" o:connecttype="custom" o:connectlocs="15,30;0,45;15,30;30,0;15,30" o:connectangles="0,0,0,0,0"/>
              </v:shape>
              <v:shape id=" 473" o:spid="_x0000_s36885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<v:path arrowok="t" o:connecttype="custom" o:connectlocs="15,15;0,30;0,15;30,0;15,15" o:connectangles="0,0,0,0,0"/>
              </v:shape>
              <v:rect id=" 474" o:spid="_x0000_s36884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<v:path arrowok="t"/>
              </v:rect>
              <v:shape id=" 475" o:spid="_x0000_s36883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<v:path arrowok="t" o:connecttype="custom" o:connectlocs="45,60;0,15;15,0;45,45;45,60" o:connectangles="0,0,0,0,0"/>
              </v:shape>
              <v:shape id=" 476" o:spid="_x0000_s36882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<v:path arrowok="t" o:connecttype="custom" o:connectlocs="15,75;0,30;15,0;30,60;15,75" o:connectangles="0,0,0,0,0"/>
              </v:shape>
              <v:shape id=" 477" o:spid="_x0000_s36881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<v:path arrowok="t" o:connecttype="custom" o:connectlocs="45,105;0,15;0,0;45,90;45,105" o:connectangles="0,0,0,0,0"/>
              </v:shape>
              <v:shape id=" 478" o:spid="_x0000_s36880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<v:path arrowok="t" o:connecttype="custom" o:connectlocs="120,15;0,75;15,45;120,0;120,15" o:connectangles="0,0,0,0,0"/>
              </v:shape>
              <v:shape id=" 479" o:spid="_x0000_s36879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<v:path arrowok="t" o:connecttype="custom" o:connectlocs="30,46;0,15;15,0;45,15;30,46" o:connectangles="0,0,0,0,0"/>
              </v:shape>
              <v:shape id=" 480" o:spid="_x0000_s36878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<v:path arrowok="t" o:connecttype="custom" o:connectlocs="45,30;0,30;15,0;60,15;45,30" o:connectangles="0,0,0,0,0"/>
              </v:shape>
              <v:shape id=" 481" o:spid="_x0000_s36877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<v:path arrowok="t" o:connecttype="custom" o:connectlocs="60,30;0,46;15,30;75,0;60,30" o:connectangles="0,0,0,0,0"/>
              </v:shape>
              <v:shape id=" 482" o:spid="_x0000_s36876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<v:path arrowok="t" o:connecttype="custom" o:connectlocs="60,16;0,61;15,31;75,0;60,16" o:connectangles="0,0,0,0,0"/>
              </v:shape>
              <v:shape id=" 483" o:spid="_x0000_s36875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<v:path arrowok="t" o:connecttype="custom" o:connectlocs="15,30;0,60;15,30;30,0;15,30" o:connectangles="0,0,0,0,0"/>
              </v:shape>
              <v:shape id=" 484" o:spid="_x0000_s36874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</v:shape>
              <v:shape id=" 485" o:spid="_x0000_s36873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<v:path arrowok="t" o:connecttype="custom" o:connectlocs="15,60;0,30;15,0;30,45;15,60" o:connectangles="0,0,0,0,0"/>
              </v:shape>
              <v:shape id=" 486" o:spid="_x0000_s36872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<v:path arrowok="t" o:connecttype="custom" o:connectlocs="30,15;0,61;0,30;45,0;30,15" o:connectangles="0,0,0,0,0"/>
              </v:shape>
              <v:shape id=" 487" o:spid="_x0000_s36871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<v:path arrowok="t" o:connecttype="custom" o:connectlocs="45,106;0,15;15,0;45,75;45,106" o:connectangles="0,0,0,0,0"/>
              </v:shape>
              <v:shape id=" 488" o:spid="_x0000_s36870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<v:path arrowok="t" o:connecttype="custom" o:connectlocs="240,135;0,15;15,0;255,105;240,135" o:connectangles="0,0,0,0,0"/>
              </v:shape>
              <v:shape id=" 489" o:spid="_x0000_s36869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<v:path arrowok="t" o:connecttype="custom" o:connectlocs="60,15;0,75;15,45;75,0;60,15" o:connectangles="0,0,0,0,0"/>
              </v:shape>
              <v:shape id=" 490" o:spid="_x0000_s36868" style="position:absolute;left:6690;top:6102;width:300;height:301;visibility:visible;mso-wrap-style:square;v-text-anchor:top" coordsize="300,301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adj="0,,0" path="m210,151r30,15l300,120,60,,,60,90,301r60,-60l135,211r75,-60xm150,120r-30,46l75,75r75,45xe" fillcolor="#cfa500" strokeweight=".25pt">
                <v:stroke joinstyle="round"/>
                <v:formulas/>
                <v:path arrowok="t" o:connecttype="custom" o:connectlocs="210,151;240,166;300,120;60,0;0,60;90,301;150,241;135,211;210,151;150,120;120,166;75,75;150,120" o:connectangles="0,0,0,0,0,0,0,0,0,0,0,0,0"/>
              </v:shape>
            </v:group>
          </v:group>
        </v:group>
      </w:pict>
    </w:r>
    <w:r w:rsidR="00B325E8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B325E8" w:rsidRPr="00797DB4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B325E8" w:rsidRPr="00F05B78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B325E8" w:rsidRPr="00455CB7" w:rsidRDefault="00B325E8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37355"/>
    <o:shapelayout v:ext="edit">
      <o:idmap v:ext="edit" data="36"/>
    </o:shapelayout>
  </w:hdrShapeDefaults>
  <w:footnotePr>
    <w:footnote w:id="0"/>
    <w:footnote w:id="1"/>
  </w:footnotePr>
  <w:endnotePr>
    <w:endnote w:id="0"/>
    <w:endnote w:id="1"/>
  </w:endnotePr>
  <w:compat/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688B"/>
    <w:rsid w:val="000672CE"/>
    <w:rsid w:val="00075373"/>
    <w:rsid w:val="00080543"/>
    <w:rsid w:val="0008734F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02080"/>
    <w:rsid w:val="00114AD8"/>
    <w:rsid w:val="00116941"/>
    <w:rsid w:val="00121DAD"/>
    <w:rsid w:val="00121DD6"/>
    <w:rsid w:val="00147EA7"/>
    <w:rsid w:val="001515C9"/>
    <w:rsid w:val="00152105"/>
    <w:rsid w:val="0015397D"/>
    <w:rsid w:val="00167B18"/>
    <w:rsid w:val="0017342E"/>
    <w:rsid w:val="00184046"/>
    <w:rsid w:val="00186DAE"/>
    <w:rsid w:val="00195DEB"/>
    <w:rsid w:val="001A5CFC"/>
    <w:rsid w:val="001A5E66"/>
    <w:rsid w:val="001B147D"/>
    <w:rsid w:val="001D27F4"/>
    <w:rsid w:val="001D733A"/>
    <w:rsid w:val="00200144"/>
    <w:rsid w:val="0021154A"/>
    <w:rsid w:val="002171DC"/>
    <w:rsid w:val="00221AAA"/>
    <w:rsid w:val="00240AA0"/>
    <w:rsid w:val="00246B09"/>
    <w:rsid w:val="00262E14"/>
    <w:rsid w:val="00272734"/>
    <w:rsid w:val="0029319D"/>
    <w:rsid w:val="002A6791"/>
    <w:rsid w:val="002B5BE0"/>
    <w:rsid w:val="002D080D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3343"/>
    <w:rsid w:val="003A52C3"/>
    <w:rsid w:val="003B0C6D"/>
    <w:rsid w:val="003B7418"/>
    <w:rsid w:val="003C69A6"/>
    <w:rsid w:val="003C7BA8"/>
    <w:rsid w:val="003D2023"/>
    <w:rsid w:val="003D5743"/>
    <w:rsid w:val="003E156F"/>
    <w:rsid w:val="003E3306"/>
    <w:rsid w:val="003F1601"/>
    <w:rsid w:val="003F1926"/>
    <w:rsid w:val="00404C27"/>
    <w:rsid w:val="00414CBF"/>
    <w:rsid w:val="004206CD"/>
    <w:rsid w:val="00420821"/>
    <w:rsid w:val="00430798"/>
    <w:rsid w:val="00430933"/>
    <w:rsid w:val="0043573C"/>
    <w:rsid w:val="00436586"/>
    <w:rsid w:val="00446269"/>
    <w:rsid w:val="00455CB7"/>
    <w:rsid w:val="00456802"/>
    <w:rsid w:val="00470C66"/>
    <w:rsid w:val="00497232"/>
    <w:rsid w:val="004D19F7"/>
    <w:rsid w:val="004D2A6D"/>
    <w:rsid w:val="004E3818"/>
    <w:rsid w:val="004E4352"/>
    <w:rsid w:val="004F0DE7"/>
    <w:rsid w:val="00515EDE"/>
    <w:rsid w:val="00517CCD"/>
    <w:rsid w:val="00521519"/>
    <w:rsid w:val="0052437A"/>
    <w:rsid w:val="0054074E"/>
    <w:rsid w:val="00547B38"/>
    <w:rsid w:val="00550C0D"/>
    <w:rsid w:val="005716DE"/>
    <w:rsid w:val="005745B8"/>
    <w:rsid w:val="005746E9"/>
    <w:rsid w:val="0059592B"/>
    <w:rsid w:val="005A6CD4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03F0E"/>
    <w:rsid w:val="00620BAC"/>
    <w:rsid w:val="00622E0A"/>
    <w:rsid w:val="00631AA0"/>
    <w:rsid w:val="00646605"/>
    <w:rsid w:val="006477A4"/>
    <w:rsid w:val="00655F29"/>
    <w:rsid w:val="00656E08"/>
    <w:rsid w:val="00663F3A"/>
    <w:rsid w:val="00665605"/>
    <w:rsid w:val="00667B47"/>
    <w:rsid w:val="00673BC9"/>
    <w:rsid w:val="006865AF"/>
    <w:rsid w:val="00687BA7"/>
    <w:rsid w:val="006A5180"/>
    <w:rsid w:val="006B0D3A"/>
    <w:rsid w:val="006D12D2"/>
    <w:rsid w:val="006D14B1"/>
    <w:rsid w:val="006E0254"/>
    <w:rsid w:val="006E1510"/>
    <w:rsid w:val="006E6172"/>
    <w:rsid w:val="006E61CA"/>
    <w:rsid w:val="00713179"/>
    <w:rsid w:val="00714004"/>
    <w:rsid w:val="00714D2E"/>
    <w:rsid w:val="00721534"/>
    <w:rsid w:val="00721C5F"/>
    <w:rsid w:val="007256ED"/>
    <w:rsid w:val="0072655A"/>
    <w:rsid w:val="007270B1"/>
    <w:rsid w:val="00741F3F"/>
    <w:rsid w:val="007431DD"/>
    <w:rsid w:val="00743880"/>
    <w:rsid w:val="00762F42"/>
    <w:rsid w:val="007665F9"/>
    <w:rsid w:val="00795A8D"/>
    <w:rsid w:val="007969D1"/>
    <w:rsid w:val="007A4C8A"/>
    <w:rsid w:val="007B373A"/>
    <w:rsid w:val="007B3769"/>
    <w:rsid w:val="007C19A9"/>
    <w:rsid w:val="007C2908"/>
    <w:rsid w:val="007D43EF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14EB"/>
    <w:rsid w:val="008C35F3"/>
    <w:rsid w:val="008C63ED"/>
    <w:rsid w:val="008D56DF"/>
    <w:rsid w:val="008D799D"/>
    <w:rsid w:val="008F5712"/>
    <w:rsid w:val="00905FEA"/>
    <w:rsid w:val="00914942"/>
    <w:rsid w:val="00931663"/>
    <w:rsid w:val="00941471"/>
    <w:rsid w:val="009426A5"/>
    <w:rsid w:val="009521F2"/>
    <w:rsid w:val="009740A1"/>
    <w:rsid w:val="00977955"/>
    <w:rsid w:val="00977FEA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3016"/>
    <w:rsid w:val="00A1064A"/>
    <w:rsid w:val="00A206AD"/>
    <w:rsid w:val="00A209AF"/>
    <w:rsid w:val="00A21347"/>
    <w:rsid w:val="00A27372"/>
    <w:rsid w:val="00A53694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C4A93"/>
    <w:rsid w:val="00AD1114"/>
    <w:rsid w:val="00AE3079"/>
    <w:rsid w:val="00AE320C"/>
    <w:rsid w:val="00AF1183"/>
    <w:rsid w:val="00B07EB1"/>
    <w:rsid w:val="00B16B25"/>
    <w:rsid w:val="00B226B5"/>
    <w:rsid w:val="00B300E1"/>
    <w:rsid w:val="00B325E8"/>
    <w:rsid w:val="00B33376"/>
    <w:rsid w:val="00B406A2"/>
    <w:rsid w:val="00B46274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07FE3"/>
    <w:rsid w:val="00C12DBA"/>
    <w:rsid w:val="00C1319A"/>
    <w:rsid w:val="00C14FB3"/>
    <w:rsid w:val="00C172F5"/>
    <w:rsid w:val="00C220C3"/>
    <w:rsid w:val="00C23EE8"/>
    <w:rsid w:val="00C25702"/>
    <w:rsid w:val="00C303C2"/>
    <w:rsid w:val="00C30C62"/>
    <w:rsid w:val="00C374C0"/>
    <w:rsid w:val="00C439A0"/>
    <w:rsid w:val="00C51BD9"/>
    <w:rsid w:val="00C61476"/>
    <w:rsid w:val="00C637A9"/>
    <w:rsid w:val="00CB39BF"/>
    <w:rsid w:val="00CB7D39"/>
    <w:rsid w:val="00CD5B63"/>
    <w:rsid w:val="00CD5C31"/>
    <w:rsid w:val="00D01155"/>
    <w:rsid w:val="00D024BC"/>
    <w:rsid w:val="00D2558E"/>
    <w:rsid w:val="00D97F14"/>
    <w:rsid w:val="00DB688D"/>
    <w:rsid w:val="00DB68BA"/>
    <w:rsid w:val="00DC5820"/>
    <w:rsid w:val="00DD2480"/>
    <w:rsid w:val="00DD7099"/>
    <w:rsid w:val="00DF2F67"/>
    <w:rsid w:val="00DF4CAB"/>
    <w:rsid w:val="00DF4FC8"/>
    <w:rsid w:val="00E435E5"/>
    <w:rsid w:val="00E477F0"/>
    <w:rsid w:val="00E47ABB"/>
    <w:rsid w:val="00E55184"/>
    <w:rsid w:val="00E55EDE"/>
    <w:rsid w:val="00E6535F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058C8"/>
    <w:rsid w:val="00F1574E"/>
    <w:rsid w:val="00F269E4"/>
    <w:rsid w:val="00F2724A"/>
    <w:rsid w:val="00F51BC9"/>
    <w:rsid w:val="00F62ED3"/>
    <w:rsid w:val="00F6512C"/>
    <w:rsid w:val="00F703BF"/>
    <w:rsid w:val="00F911E4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35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4046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21080D1-91EB-4FF3-8F03-DBF2CFABF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3</TotalTime>
  <Pages>3</Pages>
  <Words>844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creator>Janayna</dc:creator>
  <cp:lastModifiedBy>User</cp:lastModifiedBy>
  <cp:revision>2</cp:revision>
  <cp:lastPrinted>2025-04-07T13:34:00Z</cp:lastPrinted>
  <dcterms:created xsi:type="dcterms:W3CDTF">2025-04-22T11:20:00Z</dcterms:created>
  <dcterms:modified xsi:type="dcterms:W3CDTF">2025-04-22T11:20:00Z</dcterms:modified>
</cp:coreProperties>
</file>