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437A" w:rsidRPr="00C1319A" w:rsidRDefault="00436586" w:rsidP="00C1319A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</w:rPr>
      </w:pPr>
      <w:r w:rsidRPr="00C1319A">
        <w:rPr>
          <w:b/>
        </w:rPr>
        <w:t>EDITAL DE CONVOCAÇÃO</w:t>
      </w:r>
      <w:r w:rsidR="00114AD8" w:rsidRPr="00C1319A">
        <w:rPr>
          <w:b/>
        </w:rPr>
        <w:t xml:space="preserve"> nº</w:t>
      </w:r>
      <w:r w:rsidR="001A56CE">
        <w:rPr>
          <w:b/>
        </w:rPr>
        <w:t>15</w:t>
      </w:r>
    </w:p>
    <w:p w:rsidR="00436586" w:rsidRPr="00C1319A" w:rsidRDefault="00365C17" w:rsidP="00EE280F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  <w:u w:val="single"/>
        </w:rPr>
      </w:pPr>
      <w:r w:rsidRPr="00C1319A">
        <w:rPr>
          <w:b/>
          <w:u w:val="single"/>
        </w:rPr>
        <w:t>Processo Seletivo Simplificado</w:t>
      </w:r>
      <w:r w:rsidR="00A53694" w:rsidRPr="00C1319A">
        <w:rPr>
          <w:b/>
          <w:u w:val="single"/>
        </w:rPr>
        <w:t xml:space="preserve"> Edital</w:t>
      </w:r>
      <w:r w:rsidR="008643B8" w:rsidRPr="00C1319A">
        <w:rPr>
          <w:b/>
          <w:u w:val="single"/>
        </w:rPr>
        <w:t xml:space="preserve"> n° </w:t>
      </w:r>
      <w:r w:rsidR="008C63ED">
        <w:rPr>
          <w:b/>
          <w:u w:val="single"/>
        </w:rPr>
        <w:t>003</w:t>
      </w:r>
      <w:r w:rsidR="00EE280F" w:rsidRPr="00C1319A">
        <w:rPr>
          <w:b/>
          <w:u w:val="single"/>
        </w:rPr>
        <w:t>/20</w:t>
      </w:r>
      <w:r w:rsidRPr="00C1319A">
        <w:rPr>
          <w:b/>
          <w:u w:val="single"/>
        </w:rPr>
        <w:t>2</w:t>
      </w:r>
      <w:r w:rsidR="00C12DBA">
        <w:rPr>
          <w:b/>
          <w:u w:val="single"/>
        </w:rPr>
        <w:t>4</w:t>
      </w:r>
    </w:p>
    <w:p w:rsidR="00184046" w:rsidRDefault="003D5743" w:rsidP="00184046">
      <w:pPr>
        <w:pStyle w:val="NormalWeb"/>
        <w:shd w:val="clear" w:color="auto" w:fill="FFFFFF"/>
        <w:spacing w:before="0" w:beforeAutospacing="0" w:after="150" w:afterAutospacing="0" w:line="330" w:lineRule="atLeast"/>
        <w:ind w:firstLine="567"/>
        <w:jc w:val="both"/>
      </w:pPr>
      <w:r w:rsidRPr="002F5E5E">
        <w:t>A Prefeitura Municipal de Itatin</w:t>
      </w:r>
      <w:r w:rsidR="00E71C0A" w:rsidRPr="002F5E5E">
        <w:t xml:space="preserve">ga, Estado de São Paulo, por </w:t>
      </w:r>
      <w:r w:rsidR="00446269" w:rsidRPr="002F5E5E">
        <w:t>intermédio do</w:t>
      </w:r>
      <w:r w:rsidRPr="002F5E5E">
        <w:t xml:space="preserve"> Prefeito que este subscreve, </w:t>
      </w:r>
      <w:r w:rsidR="00436586" w:rsidRPr="002F5E5E">
        <w:t xml:space="preserve">no uso de suas atribuições legais e nos termos do edital regulamentador, </w:t>
      </w:r>
      <w:r w:rsidR="00436586" w:rsidRPr="002F5E5E">
        <w:rPr>
          <w:b/>
        </w:rPr>
        <w:t xml:space="preserve">CONVOCA </w:t>
      </w:r>
      <w:r w:rsidR="00436586" w:rsidRPr="002F5E5E">
        <w:t>o(s) candidato(s) abaixo relacionado(s), ap</w:t>
      </w:r>
      <w:r w:rsidR="00EE280F" w:rsidRPr="002F5E5E">
        <w:t xml:space="preserve">rovado(s) no </w:t>
      </w:r>
      <w:r w:rsidR="00365C17" w:rsidRPr="002F5E5E">
        <w:t xml:space="preserve">Processo Seletivo </w:t>
      </w:r>
      <w:r w:rsidR="00FE510D">
        <w:t>–</w:t>
      </w:r>
      <w:r w:rsidR="00365C17" w:rsidRPr="002F5E5E">
        <w:t xml:space="preserve"> Simplificado</w:t>
      </w:r>
      <w:r w:rsidR="00E47ABB">
        <w:t xml:space="preserve"> </w:t>
      </w:r>
      <w:r w:rsidR="00A53694" w:rsidRPr="002F5E5E">
        <w:t xml:space="preserve">Edital </w:t>
      </w:r>
      <w:r w:rsidR="00EE280F" w:rsidRPr="002F5E5E">
        <w:t>nº</w:t>
      </w:r>
      <w:r w:rsidR="00C12DBA">
        <w:t>0</w:t>
      </w:r>
      <w:r w:rsidR="008C63ED">
        <w:t>3</w:t>
      </w:r>
      <w:r w:rsidR="00C12DBA">
        <w:t>/2024</w:t>
      </w:r>
      <w:r w:rsidR="00436586" w:rsidRPr="002F5E5E">
        <w:t>,</w:t>
      </w:r>
      <w:r w:rsidR="00446269" w:rsidRPr="002F5E5E">
        <w:t xml:space="preserve"> homologado através do </w:t>
      </w:r>
      <w:r w:rsidR="00833618">
        <w:t>Decreto nº 3.</w:t>
      </w:r>
      <w:r w:rsidR="008C63ED">
        <w:t>606</w:t>
      </w:r>
      <w:r w:rsidR="00833618">
        <w:t>, de</w:t>
      </w:r>
      <w:r w:rsidR="008C63ED">
        <w:t xml:space="preserve"> 29</w:t>
      </w:r>
      <w:r w:rsidR="00833618">
        <w:t xml:space="preserve"> de </w:t>
      </w:r>
      <w:r w:rsidR="008C63ED">
        <w:t>novembro</w:t>
      </w:r>
      <w:r w:rsidR="00833618">
        <w:t xml:space="preserve"> de 2024</w:t>
      </w:r>
      <w:r w:rsidR="000B447A">
        <w:t xml:space="preserve">, </w:t>
      </w:r>
      <w:r w:rsidR="00436586" w:rsidRPr="002F5E5E">
        <w:t xml:space="preserve">para </w:t>
      </w:r>
      <w:proofErr w:type="gramStart"/>
      <w:r w:rsidR="00436586" w:rsidRPr="002F5E5E">
        <w:t>comparecer(</w:t>
      </w:r>
      <w:proofErr w:type="gramEnd"/>
      <w:r w:rsidR="00436586" w:rsidRPr="002F5E5E">
        <w:t xml:space="preserve">em) no Setor de Recursos Humanos desta Prefeitura Municipal, no horário das </w:t>
      </w:r>
      <w:r w:rsidR="007C19A9">
        <w:t>10</w:t>
      </w:r>
      <w:r w:rsidRPr="002F5E5E">
        <w:t xml:space="preserve">:00 às </w:t>
      </w:r>
      <w:r w:rsidR="007C19A9">
        <w:t>12</w:t>
      </w:r>
      <w:r w:rsidR="00436586" w:rsidRPr="002F5E5E">
        <w:t>:00</w:t>
      </w:r>
      <w:r w:rsidR="00EE280F" w:rsidRPr="002F5E5E">
        <w:t xml:space="preserve"> ou</w:t>
      </w:r>
      <w:r w:rsidRPr="002F5E5E">
        <w:t xml:space="preserve"> da</w:t>
      </w:r>
      <w:r w:rsidR="00436586" w:rsidRPr="002F5E5E">
        <w:t>s</w:t>
      </w:r>
      <w:r w:rsidRPr="002F5E5E">
        <w:t xml:space="preserve"> 13:00 às 17</w:t>
      </w:r>
      <w:r w:rsidR="00436586" w:rsidRPr="002F5E5E">
        <w:t xml:space="preserve">:00 horas, </w:t>
      </w:r>
      <w:r w:rsidR="00436586" w:rsidRPr="002F5E5E">
        <w:rPr>
          <w:b/>
        </w:rPr>
        <w:t xml:space="preserve">no prazo de </w:t>
      </w:r>
      <w:r w:rsidR="00C637A9" w:rsidRPr="002F5E5E">
        <w:rPr>
          <w:b/>
        </w:rPr>
        <w:t>0</w:t>
      </w:r>
      <w:r w:rsidR="002D080D" w:rsidRPr="002F5E5E">
        <w:rPr>
          <w:b/>
        </w:rPr>
        <w:t>3</w:t>
      </w:r>
      <w:r w:rsidR="00C637A9" w:rsidRPr="002F5E5E">
        <w:rPr>
          <w:b/>
        </w:rPr>
        <w:t>(</w:t>
      </w:r>
      <w:r w:rsidR="002D080D" w:rsidRPr="002F5E5E">
        <w:rPr>
          <w:b/>
        </w:rPr>
        <w:t>três</w:t>
      </w:r>
      <w:r w:rsidR="00436586" w:rsidRPr="002F5E5E">
        <w:rPr>
          <w:b/>
        </w:rPr>
        <w:t xml:space="preserve">) dias </w:t>
      </w:r>
      <w:r w:rsidR="0039750C" w:rsidRPr="002F5E5E">
        <w:rPr>
          <w:b/>
        </w:rPr>
        <w:t xml:space="preserve">úteis </w:t>
      </w:r>
      <w:r w:rsidR="00436586" w:rsidRPr="002F5E5E">
        <w:rPr>
          <w:b/>
        </w:rPr>
        <w:t xml:space="preserve">a contar </w:t>
      </w:r>
      <w:r w:rsidR="0039750C" w:rsidRPr="002F5E5E">
        <w:rPr>
          <w:b/>
        </w:rPr>
        <w:t xml:space="preserve">do </w:t>
      </w:r>
      <w:r w:rsidR="00436586" w:rsidRPr="002F5E5E">
        <w:rPr>
          <w:b/>
        </w:rPr>
        <w:t>primeiro dia útil seguinte à publicação deste</w:t>
      </w:r>
      <w:r w:rsidR="00436586" w:rsidRPr="002F5E5E">
        <w:t>, para admis</w:t>
      </w:r>
      <w:r w:rsidR="00114AD8" w:rsidRPr="002F5E5E">
        <w:t xml:space="preserve">são </w:t>
      </w:r>
      <w:r w:rsidR="00F05255" w:rsidRPr="002F5E5E">
        <w:t xml:space="preserve">por tempo determinado </w:t>
      </w:r>
      <w:r w:rsidR="00114AD8" w:rsidRPr="002F5E5E">
        <w:t>no serviço público.</w:t>
      </w:r>
    </w:p>
    <w:p w:rsidR="00DF4FC8" w:rsidRPr="00240AA0" w:rsidRDefault="00DF4FC8" w:rsidP="00DF4FC8">
      <w:pPr>
        <w:spacing w:after="0"/>
        <w:rPr>
          <w:rFonts w:ascii="Times New Roman" w:hAnsi="Times New Roman"/>
          <w:b/>
          <w:sz w:val="24"/>
          <w:szCs w:val="24"/>
        </w:rPr>
      </w:pPr>
      <w:r w:rsidRPr="00240AA0">
        <w:rPr>
          <w:rFonts w:ascii="Times New Roman" w:hAnsi="Times New Roman"/>
          <w:b/>
          <w:sz w:val="24"/>
          <w:szCs w:val="24"/>
        </w:rPr>
        <w:t xml:space="preserve">Função: PROFESSOR DE EDUCAÇÃO </w:t>
      </w:r>
      <w:r w:rsidR="001A56CE">
        <w:rPr>
          <w:rFonts w:ascii="Times New Roman" w:hAnsi="Times New Roman"/>
          <w:b/>
          <w:sz w:val="24"/>
          <w:szCs w:val="24"/>
        </w:rPr>
        <w:t>BÁSICA 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25"/>
        <w:gridCol w:w="5091"/>
        <w:gridCol w:w="1288"/>
        <w:gridCol w:w="1201"/>
      </w:tblGrid>
      <w:tr w:rsidR="00DF4FC8" w:rsidRPr="000910BC" w:rsidTr="00631AA0">
        <w:tc>
          <w:tcPr>
            <w:tcW w:w="791" w:type="pct"/>
            <w:shd w:val="clear" w:color="auto" w:fill="auto"/>
            <w:vAlign w:val="center"/>
          </w:tcPr>
          <w:p w:rsidR="00DF4FC8" w:rsidRPr="006E1510" w:rsidRDefault="00DF4FC8" w:rsidP="00AC4A93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Classificação</w:t>
            </w:r>
          </w:p>
        </w:tc>
        <w:tc>
          <w:tcPr>
            <w:tcW w:w="2827" w:type="pct"/>
            <w:shd w:val="clear" w:color="auto" w:fill="auto"/>
            <w:vAlign w:val="center"/>
          </w:tcPr>
          <w:p w:rsidR="00DF4FC8" w:rsidRPr="006E1510" w:rsidRDefault="00DF4FC8" w:rsidP="00AC4A93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Nome</w:t>
            </w:r>
          </w:p>
        </w:tc>
        <w:tc>
          <w:tcPr>
            <w:tcW w:w="715" w:type="pct"/>
            <w:shd w:val="clear" w:color="auto" w:fill="auto"/>
            <w:vAlign w:val="center"/>
          </w:tcPr>
          <w:p w:rsidR="00DF4FC8" w:rsidRPr="006E1510" w:rsidRDefault="00DF4FC8" w:rsidP="00AC4A93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RG</w:t>
            </w:r>
          </w:p>
        </w:tc>
        <w:tc>
          <w:tcPr>
            <w:tcW w:w="667" w:type="pct"/>
            <w:shd w:val="clear" w:color="auto" w:fill="auto"/>
            <w:vAlign w:val="center"/>
          </w:tcPr>
          <w:p w:rsidR="00DF4FC8" w:rsidRPr="006E1510" w:rsidRDefault="00DF4FC8" w:rsidP="00AC4A93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Nota Final</w:t>
            </w:r>
          </w:p>
        </w:tc>
      </w:tr>
      <w:tr w:rsidR="00DF4FC8" w:rsidRPr="000910BC" w:rsidTr="00631AA0">
        <w:trPr>
          <w:trHeight w:val="329"/>
        </w:trPr>
        <w:tc>
          <w:tcPr>
            <w:tcW w:w="791" w:type="pct"/>
            <w:shd w:val="clear" w:color="auto" w:fill="FFFFFF"/>
            <w:vAlign w:val="center"/>
          </w:tcPr>
          <w:p w:rsidR="00DF4FC8" w:rsidRDefault="001A56CE" w:rsidP="00C220C3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</w:t>
            </w:r>
            <w:r w:rsidR="00B325E8">
              <w:rPr>
                <w:rFonts w:ascii="Times New Roman" w:hAnsi="Times New Roman"/>
              </w:rPr>
              <w:t>º</w:t>
            </w:r>
          </w:p>
        </w:tc>
        <w:tc>
          <w:tcPr>
            <w:tcW w:w="2827" w:type="pct"/>
            <w:shd w:val="clear" w:color="auto" w:fill="auto"/>
            <w:vAlign w:val="center"/>
          </w:tcPr>
          <w:p w:rsidR="00DF4FC8" w:rsidRDefault="001A56CE" w:rsidP="00E47ABB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CLAUDIA APARECIDA DE OLIVEIRA ZANELLA</w:t>
            </w:r>
          </w:p>
        </w:tc>
        <w:tc>
          <w:tcPr>
            <w:tcW w:w="715" w:type="pct"/>
            <w:shd w:val="clear" w:color="auto" w:fill="auto"/>
            <w:vAlign w:val="center"/>
          </w:tcPr>
          <w:p w:rsidR="00DF4FC8" w:rsidRDefault="001A56CE" w:rsidP="001A56CE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36461321</w:t>
            </w:r>
          </w:p>
        </w:tc>
        <w:tc>
          <w:tcPr>
            <w:tcW w:w="667" w:type="pct"/>
            <w:shd w:val="clear" w:color="auto" w:fill="auto"/>
            <w:vAlign w:val="center"/>
          </w:tcPr>
          <w:p w:rsidR="00DF4FC8" w:rsidRDefault="001A56CE" w:rsidP="001A56CE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51,00</w:t>
            </w:r>
          </w:p>
        </w:tc>
      </w:tr>
    </w:tbl>
    <w:p w:rsidR="00E47ABB" w:rsidRDefault="00E47ABB" w:rsidP="00020103">
      <w:pPr>
        <w:shd w:val="clear" w:color="auto" w:fill="FFFFFF"/>
        <w:spacing w:after="15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</w:p>
    <w:p w:rsidR="00020103" w:rsidRPr="00020103" w:rsidRDefault="00020103" w:rsidP="00020103">
      <w:pPr>
        <w:shd w:val="clear" w:color="auto" w:fill="FFFFFF"/>
        <w:spacing w:after="15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 xml:space="preserve">Se o(s) candidato(s) convocado(s) não </w:t>
      </w:r>
      <w:proofErr w:type="gram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comparecer(</w:t>
      </w:r>
      <w:proofErr w:type="gram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em) no prazo acima fixado será(</w:t>
      </w:r>
      <w:proofErr w:type="spell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ão</w:t>
      </w:r>
      <w:proofErr w:type="spell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) considerado(s) desistente(s), PERDENDO DE FORMA EFETIVA SUA VAGA.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O(s) convocado(s) devem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comparecer(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em) munido(s) dos seguintes documentos: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1 - CÓPIAS: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 – RG;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1.2 – CPF;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1.3 - Certidão de nascimento ou casamento;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1.4 - Título Eleitoral e Certidão de quitação eleitoral;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1.5 – Certidão de crimes eleitorais;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1.6 - Quitação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com o Serviço Militar (se for do sexo masculino);</w:t>
      </w:r>
    </w:p>
    <w:p w:rsidR="005745B8" w:rsidRDefault="005745B8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1.7 – Certificado de Conclusão ou Diploma do Ensino Médio ou Diploma de Nível Superior, acompanhado do original, conforme o caso. O documento deverá conter 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 xml:space="preserve">“visto/confere” 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da Diretoria Regional de Ensino ou ser acompanhado da cópia da conclusão do curso publicada no Diário Oficial, ou da certidão de conclusão impressa por meio do portal </w:t>
      </w:r>
      <w:hyperlink r:id="rId8" w:history="1">
        <w:r w:rsidRPr="00020103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pt-BR"/>
          </w:rPr>
          <w:t>www.gdae.sp.gov.br</w:t>
        </w:r>
      </w:hyperlink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. Caso tenha a conclusão de curso superior, apresentar cópia do diploma (devidamente registrado), acompanhada do original; (</w:t>
      </w:r>
      <w:r w:rsidRPr="00020103">
        <w:rPr>
          <w:rFonts w:ascii="Times New Roman" w:eastAsia="Times New Roman" w:hAnsi="Times New Roman"/>
          <w:b/>
          <w:i/>
          <w:sz w:val="24"/>
          <w:szCs w:val="24"/>
          <w:lang w:eastAsia="pt-BR"/>
        </w:rPr>
        <w:t>Este exemplo é para o cargo que exige Ensino Médio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1.8 - Carteira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do órgão de classe (conforme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1.9 - Carteira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trabalho profissional (CTPS);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1.10 - Carteira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habilitação (se for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1.11 – Pesquisa atualizada do PASEP/PIS (CAIXA/BB) e NIT;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1.12 - Certidão de nascimento dos filhos, RG e CPF, se for o caso;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>1.13 - Carteira de vacinação dos filhos menores;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1.14 – Comprovante de residência atualizado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(máximo 60 dias)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1.15 – Declaração de Bens com a relação dos dependentes ou cópia do Imposto de Renda.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2 - ORIGINAIS DE: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2.1 - 01 (uma) foto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3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x 4 (recente);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2.2 - Atestado de antecedentes criminais expedido pelo órgão competente da área do seu domicilio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(Federal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2.3 – Certidão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Distribuição Cível e Criminal em geral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 e contando algum apontamento a respectiva certidão de objeto e pé do(s) respectivo(s) processo(s), referente ao município em que reside ou residiu nos últimos 2 (dois) anos, esclarecendo que o domicílio do servidor público é o município onde trabalha,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2.4 – Certidão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Execuções Criminais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) e constando algum apontamento a respectiva certidão de objeto e pé do(s) </w:t>
      </w:r>
      <w:proofErr w:type="spell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respetivo</w:t>
      </w:r>
      <w:proofErr w:type="spell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(s) processo(s), referente ao município em que reside ou residiu nos últimos 2 (dois) anos, esclarecendo que  o domicílio do servidor público é o município onde trabalha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2.5 – Certidão de pesquisa no Cadastro Nacional de Condenações Cíveis por ato de Improbidade Administrativa e Inelegibilidade do Conselho Nacional de Justiça;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2.6 - Declaração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não ocupar cargo público e remunerado, exceto os acúmulos permitidos por lei, devendo comprovar a compatibilidade de horário através de certidão expedida por outro órgão público (modelo a ser retirado no Setor de RH do município de Itatinga);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2.7 – Declaração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que não possui vínculo empregatício (modelo a ser retirado no Setor de RH do município de Itatinga)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2.8 - Declaração de ausência de remuneração ou proventos de aposentadoria provenientes de poder público, em observância ao disposto no artigo 37, inciso XVI e §10 do mesmo artigo da Constituição Federal com redação dada pelas Emendas Constitucionais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no 19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e 20 (modelo a ser retirado no Setor de RH do município de Itatinga).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2.9 – Certidão expedida por outro órgão público de que fora servidor/empregado das esferas federal, estadual e municipal, informando sua situação disciplinar ou comportamento; se responde ou se já respondeu a algum procedimento/processo disciplinar, bem como punições sofridas, se houver;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2.10 – Cópia do ato de exoneração, se possuir vínculo com outro cargo público para assumir novo vínculo no município de Itatinga;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2.11 - Demais documentos necessários previstos no edital de abertura do concurso ou outros que lhe forem solicitados, sob pena de perda do direito à vaga.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 xml:space="preserve">3 - Não serão aceitos protocolos de documentos.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4 - Para os casados oficialmente, os documentos devem ser atualizados.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5 - O candidato terá exaurido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os direitos de sua habilitação no Concurso Público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caso se verifique qualquer das seguintes hipóteses: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atender à convocação para a nomeação;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Não entrar em exercício no cargo para a qual foi contratado;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apresentar os documentos exigidos;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gozar de plena saúde física e mental, constatada por médico habilitado do Município, mediante comprovação em exame médico </w:t>
      </w:r>
      <w:proofErr w:type="spell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admissional</w:t>
      </w:r>
      <w:proofErr w:type="spell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.</w:t>
      </w:r>
    </w:p>
    <w:p w:rsidR="00020103" w:rsidRPr="00020103" w:rsidRDefault="00020103" w:rsidP="00020103">
      <w:pPr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020103" w:rsidP="00020103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 xml:space="preserve">Itatinga, </w:t>
      </w:r>
      <w:r w:rsidR="001A56CE">
        <w:rPr>
          <w:rFonts w:ascii="Times New Roman" w:hAnsi="Times New Roman"/>
          <w:sz w:val="24"/>
          <w:szCs w:val="24"/>
        </w:rPr>
        <w:t>19 de maio</w:t>
      </w:r>
      <w:r w:rsidRPr="00020103">
        <w:rPr>
          <w:rFonts w:ascii="Times New Roman" w:hAnsi="Times New Roman"/>
          <w:sz w:val="24"/>
          <w:szCs w:val="24"/>
        </w:rPr>
        <w:t xml:space="preserve"> de 202</w:t>
      </w:r>
      <w:r w:rsidR="008C63ED">
        <w:rPr>
          <w:rFonts w:ascii="Times New Roman" w:hAnsi="Times New Roman"/>
          <w:sz w:val="24"/>
          <w:szCs w:val="24"/>
        </w:rPr>
        <w:t>5</w:t>
      </w:r>
      <w:r w:rsidRPr="00020103">
        <w:rPr>
          <w:rFonts w:ascii="Times New Roman" w:hAnsi="Times New Roman"/>
          <w:sz w:val="24"/>
          <w:szCs w:val="24"/>
        </w:rPr>
        <w:t>.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8C63ED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PAULO HENRIQUE DE OLIVEIRA ROQUE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>Prefeito Municipal</w:t>
      </w:r>
    </w:p>
    <w:p w:rsidR="009C1CA6" w:rsidRPr="00C172F5" w:rsidRDefault="009C1CA6" w:rsidP="00020103">
      <w:pPr>
        <w:pStyle w:val="NormalWeb"/>
        <w:shd w:val="clear" w:color="auto" w:fill="FFFFFF"/>
        <w:spacing w:before="0" w:beforeAutospacing="0" w:after="150" w:afterAutospacing="0"/>
        <w:jc w:val="both"/>
      </w:pPr>
    </w:p>
    <w:sectPr w:rsidR="009C1CA6" w:rsidRPr="00C172F5" w:rsidSect="003D2023">
      <w:headerReference w:type="default" r:id="rId9"/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325E8" w:rsidRDefault="00B325E8" w:rsidP="00455CB7">
      <w:pPr>
        <w:spacing w:after="0" w:line="240" w:lineRule="auto"/>
      </w:pPr>
      <w:r>
        <w:separator/>
      </w:r>
    </w:p>
  </w:endnote>
  <w:endnote w:type="continuationSeparator" w:id="1">
    <w:p w:rsidR="00B325E8" w:rsidRDefault="00B325E8" w:rsidP="00455C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325E8" w:rsidRDefault="00B325E8" w:rsidP="00455CB7">
      <w:pPr>
        <w:spacing w:after="0" w:line="240" w:lineRule="auto"/>
      </w:pPr>
      <w:r>
        <w:separator/>
      </w:r>
    </w:p>
  </w:footnote>
  <w:footnote w:type="continuationSeparator" w:id="1">
    <w:p w:rsidR="00B325E8" w:rsidRDefault="00B325E8" w:rsidP="00455C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25E8" w:rsidRPr="00FD67BB" w:rsidRDefault="00FB25A0" w:rsidP="00455CB7">
    <w:pPr>
      <w:pStyle w:val="Cabealho"/>
      <w:spacing w:line="312" w:lineRule="auto"/>
      <w:ind w:left="900" w:right="-316"/>
      <w:jc w:val="center"/>
      <w:rPr>
        <w:b/>
        <w:bCs/>
        <w:iCs/>
        <w:spacing w:val="24"/>
        <w:sz w:val="36"/>
        <w:szCs w:val="36"/>
        <w:u w:val="single"/>
      </w:rPr>
    </w:pPr>
    <w:r w:rsidRPr="00FB25A0">
      <w:rPr>
        <w:noProof/>
        <w:sz w:val="36"/>
        <w:szCs w:val="36"/>
        <w:u w:val="single"/>
        <w:lang w:eastAsia="pt-BR"/>
      </w:rPr>
      <w:pict>
        <v:group id=" 1" o:spid="_x0000_s36865" style="position:absolute;left:0;text-align:left;margin-left:-18pt;margin-top:0;width:67.75pt;height:73.45pt;z-index:-251596800" coordorigin="3569,1171" coordsize="5087,56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">
          <v:shape id=" 2" o:spid="_x0000_s37354" style="position:absolute;left:4529;top:2738;width:3137;height:3124;visibility:visible;mso-wrap-style:square;v-text-anchor:top" coordsize="3137,3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" path="m1,l3136,r1,1741c3062,2192,2897,2447,2657,2688v-240,226,-631,406,-976,421c1351,3124,886,3004,615,2778,330,2553,105,2207,,1741l1,xe" fillcolor="red" strokeweight=".25pt">
            <v:path arrowok="t" o:connecttype="custom" o:connectlocs="1,0;3136,0;3137,1741;2657,2688;1681,3109;615,2778;0,1741;1,0" o:connectangles="0,0,0,0,0,0,0,0"/>
          </v:shape>
          <v:shape id=" 3" o:spid="_x0000_s37353" style="position:absolute;left:4890;top:3110;width:2505;height:1910;visibility:visible;mso-wrap-style:square;v-text-anchor:top" coordsize="2505,1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" path="m1245,l,948r1245,962l2505,948,1245,xe" fillcolor="#0cf" strokeweight=".25pt">
            <v:path arrowok="t" o:connecttype="custom" o:connectlocs="1245,0;0,948;1245,1910;2505,948;1245,0" o:connectangles="0,0,0,0,0"/>
          </v:shape>
          <v:shape id=" 4" o:spid="_x0000_s37352" style="position:absolute;left:5760;top:3411;width:750;height:1263;visibility:visible;mso-wrap-style:square;v-text-anchor:top" coordsize="50,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" path="m24,c11,,,11,,24l,59c,73,11,84,24,84r1,c39,84,50,73,50,59r,-35c50,11,39,,25,l24,xe" strokeweight=".25pt">
            <v:path arrowok="t" o:connecttype="custom" o:connectlocs="81000,0;0,81614;0,200531;81000,285528;84375,285528;168750,200531;168750,81614;84375,0;81000,0" o:connectangles="0,0,0,0,0,0,0,0,0"/>
          </v:shape>
          <v:group id=" 5" o:spid="_x0000_s37273" style="position:absolute;left:4394;top:1171;width:3392;height:1564" coordorigin="4394,1171" coordsize="3392,1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<v:shape id=" 6" o:spid="_x0000_s37351" style="position:absolute;left:4394;top:1171;width:3392;height:1564;visibility:visible;mso-wrap-style:square;v-text-anchor:top" coordsize="226,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" path="m,22l24,13r3,10l43,19,42,9,70,3r3,31l85,33,84,2,98,r1,10l106,10,107,r17,l124,10r9,l133,1r15,1l146,34r13,2l162,5r25,4l187,20r15,4l204,15r22,7c226,22,211,63,196,104,117,82,84,93,32,104,16,63,,22,,22xe" fillcolor="silver" strokeweight=".25pt">
              <v:path arrowok="t" o:connecttype="custom" o:connectlocs="0,74861;81093,44333;91239,78245;145301,64680;141924,30528;236750,10181;246896,115571;287434,112172;284057,6782;331365,0;334742,33927;358396,33927;361773,0;419212,0;419212,33927;449635,33927;449635,3399;500320,6782;493551,115571;537482,122353;547628,16963;632323,30528;632323,68079;683008,81644;689762,51116;764101,74861;662731,353705;108124,353705;0,74861" o:connectangles="0,0,0,0,0,0,0,0,0,0,0,0,0,0,0,0,0,0,0,0,0,0,0,0,0,0,0,0,0"/>
            </v:shape>
            <v:shape id=" 7" o:spid="_x0000_s37350" style="position:absolute;left:5805;top:1532;width:615;height:767;visibility:visible;mso-wrap-style:square;v-text-anchor:top" coordsize="41,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" path="m,51r40,l41,16c38,7,27,,20,,13,,3,7,,16l,51xe" filled="f" strokeweight=".25pt">
              <v:path arrowok="t" o:connecttype="custom" o:connectlocs="0,173477;135000,173477;138375,54502;67500,0;0,54502;0,173477" o:connectangles="0,0,0,0,0,0"/>
            </v:shape>
            <v:shape id=" 8" o:spid="_x0000_s37349" style="position:absolute;left:5910;top:1652;width:390;height:662;visibility:visible;mso-wrap-style:square;v-text-anchor:top" coordsize="26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" path="m,44r25,l26,12c24,4,18,,14,,10,,3,5,1,12l,44xe" fillcolor="red" strokeweight=".25pt">
              <v:path arrowok="t" o:connecttype="custom" o:connectlocs="0,149853;84375,149853;87750,40969;47250,0;3375,40969;0,149853" o:connectangles="0,0,0,0,0,0"/>
            </v:shape>
            <v:line id=" 9" o:spid="_x0000_s37348" style="position:absolute;visibility:visible;mso-wrap-style:square" from="5790,2193" to="5910,21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" strokeweight=".25pt">
              <o:lock v:ext="edit" shapetype="f"/>
            </v:line>
            <v:line id=" 10" o:spid="_x0000_s37347" style="position:absolute;visibility:visible;mso-wrap-style:square" from="5790,2088" to="5910,20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" strokeweight=".25pt">
              <o:lock v:ext="edit" shapetype="f"/>
            </v:line>
            <v:line id=" 11" o:spid="_x0000_s37346" style="position:absolute;visibility:visible;mso-wrap-style:square" from="5790,1953" to="5910,19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" strokeweight=".25pt">
              <o:lock v:ext="edit" shapetype="f"/>
            </v:line>
            <v:line id=" 12" o:spid="_x0000_s37345" style="position:absolute;visibility:visible;mso-wrap-style:square" from="5790,1833" to="591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" strokeweight=".25pt">
              <o:lock v:ext="edit" shapetype="f"/>
            </v:line>
            <v:line id=" 13" o:spid="_x0000_s37344" style="position:absolute;visibility:visible;mso-wrap-style:square" from="6300,1833" to="642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" strokeweight=".25pt">
              <o:lock v:ext="edit" shapetype="f"/>
            </v:line>
            <v:line id=" 14" o:spid="_x0000_s37343" style="position:absolute;visibility:visible;mso-wrap-style:square" from="6300,1938" to="6420,19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" strokeweight=".25pt">
              <o:lock v:ext="edit" shapetype="f"/>
            </v:line>
            <v:line id=" 15" o:spid="_x0000_s37342" style="position:absolute;visibility:visible;mso-wrap-style:square" from="6285,2058" to="6405,20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" strokeweight=".25pt">
              <o:lock v:ext="edit" shapetype="f"/>
            </v:line>
            <v:line id=" 16" o:spid="_x0000_s37341" style="position:absolute;visibility:visible;mso-wrap-style:square" from="6285,2178" to="6405,2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" strokeweight=".25pt">
              <o:lock v:ext="edit" shapetype="f"/>
            </v:line>
            <v:line id=" 17" o:spid="_x0000_s37340" style="position:absolute;flip:y;visibility:visible;mso-wrap-style:square" from="6270,1682" to="637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" strokeweight=".25pt">
              <o:lock v:ext="edit" shapetype="f"/>
            </v:line>
            <v:line id=" 18" o:spid="_x0000_s37339" style="position:absolute;flip:x y;visibility:visible;mso-wrap-style:square" from="5850,1682" to="595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" strokeweight=".25pt">
              <o:lock v:ext="edit" shapetype="f"/>
            </v:line>
            <v:line id=" 19" o:spid="_x0000_s37338" style="position:absolute;visibility:visible;mso-wrap-style:square" from="5955,1577" to="6015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" strokeweight=".25pt">
              <o:lock v:ext="edit" shapetype="f"/>
            </v:line>
            <v:line id=" 20" o:spid="_x0000_s37337" style="position:absolute;flip:x;visibility:visible;mso-wrap-style:square" from="6210,1577" to="6270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3uW8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rGXXwQAev0LAAD//wMAUEsBAi0AFAAGAAgAAAAhANvh9svuAAAAhQEAABMAAAAAAAAAAAAA&#10;AAAAAAAAAFtDb250ZW50X1R5cGVzXS54bWxQSwECLQAUAAYACAAAACEAWvQsW78AAAAVAQAACwAA&#10;AAAAAAAAAAAAAAAfAQAAX3JlbHMvLnJlbHNQSwECLQAUAAYACAAAACEAaN7lvMMAAADbAAAADwAA&#10;AAAAAAAAAAAAAAAHAgAAZHJzL2Rvd25yZXYueG1sUEsFBgAAAAADAAMAtwAAAPcCAAAAAA==&#10;" strokeweight=".25pt">
              <o:lock v:ext="edit" shapetype="f"/>
            </v:line>
            <v:line id=" 21" o:spid="_x0000_s37336" style="position:absolute;visibility:visible;mso-wrap-style:square" from="6075,1532" to="6090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" strokeweight=".25pt">
              <o:lock v:ext="edit" shapetype="f"/>
            </v:line>
            <v:line id=" 22" o:spid="_x0000_s37335" style="position:absolute;visibility:visible;mso-wrap-style:square" from="6150,1532" to="616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" strokeweight=".25pt">
              <o:lock v:ext="edit" shapetype="f"/>
            </v:line>
            <v:shape id=" 23" o:spid="_x0000_s37334" style="position:absolute;left:4484;top:1622;width:631;height:902;visibility:visible;mso-wrap-style:square;v-text-anchor:top" coordsize="42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" path="m,10c4,9,29,,42,54,31,57,21,60,21,60l,10xe" filled="f" strokeweight=".25pt">
              <v:path arrowok="t" o:connecttype="custom" o:connectlocs="0,33900;142426,183512;71333,203852;0,33900" o:connectangles="0,0,0,0"/>
            </v:shape>
            <v:shape id=" 24" o:spid="_x0000_s37333" style="position:absolute;left:4544;top:1727;width:466;height:797;visibility:visible;mso-wrap-style:square;v-text-anchor:top" coordsize="31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" path="m,9c2,9,16,,31,48v-7,2,-14,5,-14,5l,9xe" fillcolor="red" strokeweight=".25pt">
              <v:path arrowok="t" o:connecttype="custom" o:connectlocs="0,30527;105301,163265;57844,180227;0,30527" o:connectangles="0,0,0,0"/>
            </v:shape>
            <v:line id=" 25" o:spid="_x0000_s37332" style="position:absolute;flip:x;visibility:visible;mso-wrap-style:square" from="4980,2389" to="5100,23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" strokeweight=".25pt">
              <o:lock v:ext="edit" shapetype="f"/>
            </v:line>
            <v:line id=" 26" o:spid="_x0000_s37331" style="position:absolute;flip:x;visibility:visible;mso-wrap-style:square" from="4935,2269" to="5055,22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9hT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fAn3LQkAcv0HAAD//wMAUEsBAi0AFAAGAAgAAAAhANvh9svuAAAAhQEAABMAAAAAAAAAAAAA&#10;AAAAAAAAAFtDb250ZW50X1R5cGVzXS54bWxQSwECLQAUAAYACAAAACEAWvQsW78AAAAVAQAACwAA&#10;AAAAAAAAAAAAAAAfAQAAX3JlbHMvLnJlbHNQSwECLQAUAAYACAAAACEAiHvYU8MAAADbAAAADwAA&#10;AAAAAAAAAAAAAAAHAgAAZHJzL2Rvd25yZXYueG1sUEsFBgAAAAADAAMAtwAAAPcCAAAAAA==&#10;" strokeweight=".25pt">
              <o:lock v:ext="edit" shapetype="f"/>
            </v:line>
            <v:line id=" 27" o:spid="_x0000_s37330" style="position:absolute;flip:x;visibility:visible;mso-wrap-style:square" from="4905,2148" to="5025,21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" strokeweight=".25pt">
              <o:lock v:ext="edit" shapetype="f"/>
            </v:line>
            <v:line id=" 28" o:spid="_x0000_s37329" style="position:absolute;flip:x;visibility:visible;mso-wrap-style:square" from="4845,2028" to="4965,20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qOm6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pGVXwQAev0LAAD//wMAUEsBAi0AFAAGAAgAAAAhANvh9svuAAAAhQEAABMAAAAAAAAAAAAA&#10;AAAAAAAAAFtDb250ZW50X1R5cGVzXS54bWxQSwECLQAUAAYACAAAACEAWvQsW78AAAAVAQAACwAA&#10;AAAAAAAAAAAAAAAfAQAAX3JlbHMvLnJlbHNQSwECLQAUAAYACAAAACEAlqjpusMAAADbAAAADwAA&#10;AAAAAAAAAAAAAAAHAgAAZHJzL2Rvd25yZXYueG1sUEsFBgAAAAADAAMAtwAAAPcCAAAAAA==&#10;" strokeweight=".25pt">
              <o:lock v:ext="edit" shapetype="f"/>
            </v:line>
            <v:line id=" 29" o:spid="_x0000_s37328" style="position:absolute;flip:x;visibility:visible;mso-wrap-style:square" from="4799,1863" to="48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" strokeweight=".25pt">
              <o:lock v:ext="edit" shapetype="f"/>
            </v:line>
            <v:line id=" 30" o:spid="_x0000_s37327" style="position:absolute;flip:x;visibility:visible;mso-wrap-style:square" from="4694,1772" to="4739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" strokeweight=".25pt">
              <o:lock v:ext="edit" shapetype="f"/>
            </v:line>
            <v:line id=" 31" o:spid="_x0000_s37326" style="position:absolute;visibility:visible;mso-wrap-style:square" from="4604,1742" to="4605,1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" strokeweight=".25pt">
              <o:lock v:ext="edit" shapetype="f"/>
            </v:line>
            <v:shape id=" 32" o:spid="_x0000_s37325" style="position:absolute;left:7110;top:1622;width:586;height:902;visibility:visible;mso-wrap-style:square;v-text-anchor:top" coordsize="39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" path="m39,9c36,8,10,,,55v10,2,20,5,20,5l39,9xe" filled="f" strokeweight=".25pt">
              <v:path arrowok="t" o:connecttype="custom" o:connectlocs="132301,30518;0,186909;67961,203852;132301,30518" o:connectangles="0,0,0,0"/>
            </v:shape>
            <v:shape id=" 33" o:spid="_x0000_s37324" style="position:absolute;left:7200;top:1727;width:451;height:797;visibility:visible;mso-wrap-style:square;v-text-anchor:top" coordsize="30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" path="m30,8c27,8,13,,,48v7,2,14,5,14,5l30,8xe" fillcolor="red" strokeweight=".25pt">
              <v:path arrowok="t" o:connecttype="custom" o:connectlocs="101926,27143;0,163265;47460,180227;101926,27143" o:connectangles="0,0,0,0"/>
            </v:shape>
            <v:line id=" 34" o:spid="_x0000_s37323" style="position:absolute;flip:y;visibility:visible;mso-wrap-style:square" from="7110,2389" to="7230,2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" strokeweight=".25pt">
              <o:lock v:ext="edit" shapetype="f"/>
            </v:line>
            <v:line id=" 35" o:spid="_x0000_s37322" style="position:absolute;flip:y;visibility:visible;mso-wrap-style:square" from="7155,2269" to="7260,22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" strokeweight=".25pt">
              <o:lock v:ext="edit" shapetype="f"/>
            </v:line>
            <v:line id=" 36" o:spid="_x0000_s37321" style="position:absolute;flip:y;visibility:visible;mso-wrap-style:square" from="7185,2148" to="7305,2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" strokeweight=".25pt">
              <o:lock v:ext="edit" shapetype="f"/>
            </v:line>
            <v:line id=" 37" o:spid="_x0000_s37320" style="position:absolute;flip:y;visibility:visible;mso-wrap-style:square" from="7245,2028" to="7350,2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7usV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eIJzlsSAOTqHwAA//8DAFBLAQItABQABgAIAAAAIQDb4fbL7gAAAIUBAAATAAAAAAAAAAAA&#10;AAAAAAAAAABbQ29udGVudF9UeXBlc10ueG1sUEsBAi0AFAAGAAgAAAAhAFr0LFu/AAAAFQEAAAsA&#10;AAAAAAAAAAAAAAAAHwEAAF9yZWxzLy5yZWxzUEsBAi0AFAAGAAgAAAAhAGLu6xXEAAAA2wAAAA8A&#10;AAAAAAAAAAAAAAAABwIAAGRycy9kb3ducmV2LnhtbFBLBQYAAAAAAwADALcAAAD4AgAAAAA=&#10;" strokeweight=".25pt">
              <o:lock v:ext="edit" shapetype="f"/>
            </v:line>
            <v:line id=" 38" o:spid="_x0000_s37319" style="position:absolute;visibility:visible;mso-wrap-style:square" from="7320,1863" to="73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" strokeweight=".25pt">
              <o:lock v:ext="edit" shapetype="f"/>
            </v:line>
            <v:line id=" 39" o:spid="_x0000_s37318" style="position:absolute;visibility:visible;mso-wrap-style:square" from="7456,1772" to="7501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" strokeweight=".25pt">
              <o:lock v:ext="edit" shapetype="f"/>
            </v:line>
            <v:line id=" 40" o:spid="_x0000_s37317" style="position:absolute;visibility:visible;mso-wrap-style:square" from="7576,1727" to="7577,18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" strokeweight=".25pt">
              <o:lock v:ext="edit" shapetype="f"/>
            </v:line>
            <v:shape id=" 41" o:spid="_x0000_s37316" style="position:absolute;left:4845;top:2464;width:2490;height:226;visibility:visible;mso-wrap-style:square;v-text-anchor:top" coordsize="16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" path="m,14c35,3,58,,86,v27,,45,3,80,15e" filled="f" strokeweight=".25pt">
              <v:path arrowok="t" o:connecttype="custom" o:connectlocs="0,47897;290250,0;560250,51302" o:connectangles="0,0,0"/>
            </v:shape>
            <v:line id=" 42" o:spid="_x0000_s37315" style="position:absolute;visibility:visible;mso-wrap-style:square" from="6000,1336" to="6255,13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" strokeweight=".25pt">
              <o:lock v:ext="edit" shapetype="f"/>
            </v:line>
            <v:shape id=" 43" o:spid="_x0000_s37314" style="position:absolute;left:5115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" path="m,9c10,5,22,4,22,4,29,2,35,,47,1e" filled="f" strokeweight=".25pt">
              <v:path arrowok="t" o:connecttype="custom" o:connectlocs="0,30375;74250,13500;158625,3375" o:connectangles="0,0,0"/>
            </v:shape>
            <v:shape id=" 44" o:spid="_x0000_s37313" style="position:absolute;left:5055;top:2148;width:765;height:151;visibility:visible;mso-wrap-style:square;v-text-anchor:top" coordsize="5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" path="m,10c11,5,25,3,34,2,42,,50,,51,e" filled="f" strokeweight=".25pt">
              <v:path arrowok="t" o:connecttype="custom" o:connectlocs="0,34428;114750,6840;172125,0" o:connectangles="0,0,0"/>
            </v:shape>
            <v:shape id=" 45" o:spid="_x0000_s37312" style="position:absolute;left:5010;top:1983;width:810;height:165;visibility:visible;mso-wrap-style:square;v-text-anchor:top" coordsize="54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" path="m,11c10,6,25,4,33,3,42,1,52,,54,1e" filled="f" strokeweight=".25pt">
              <v:path arrowok="t" o:connecttype="custom" o:connectlocs="0,37125;111375,10125;182250,3375" o:connectangles="0,0,0"/>
            </v:shape>
            <v:shape id=" 46" o:spid="_x0000_s37311" style="position:absolute;left:4950;top:1818;width:900;height:180;visibility:visible;mso-wrap-style:square;v-text-anchor:top" coordsize="60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" path="m,12c10,7,25,6,33,4,42,2,60,,57,1e" filled="f" strokeweight=".25pt">
              <v:path arrowok="t" o:connecttype="custom" o:connectlocs="0,40500;111375,13500;192375,3375" o:connectangles="0,0,0"/>
            </v:shape>
            <v:shape id=" 47" o:spid="_x0000_s37310" style="position:absolute;left:4830;top:1667;width:1035;height:181;visibility:visible;mso-wrap-style:square;v-text-anchor:top" coordsize="6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" path="m,12c11,7,25,5,33,4,45,2,69,,69,e" filled="f" strokeweight=".25pt">
              <v:path arrowok="t" o:connecttype="custom" o:connectlocs="0,41178;111375,13650;232875,0" o:connectangles="0,0,0"/>
            </v:shape>
            <v:shape id=" 48" o:spid="_x0000_s37309" style="position:absolute;left:4679;top:1532;width:796;height:225;visibility:visible;mso-wrap-style:square;v-text-anchor:top" coordsize="5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" path="m,15c11,8,26,6,34,4,42,2,53,,53,1e" filled="f" strokeweight=".25pt">
              <v:path arrowok="t" o:connecttype="custom" o:connectlocs="0,50625;115270,13500;179551,3375" o:connectangles="0,0,0"/>
            </v:shape>
            <v:shape id=" 49" o:spid="_x0000_s37308" style="position:absolute;left:4454;top:1502;width:345;height:150;visibility:visible;mso-wrap-style:square;v-text-anchor:top" coordsize="23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" path="m,10c9,6,18,2,23,e" filled="f" strokeweight=".25pt">
              <v:path arrowok="t" o:connecttype="custom" o:connectlocs="0,33750;77625,0" o:connectangles="0,0"/>
            </v:shape>
            <v:shape id=" 50" o:spid="_x0000_s37307" style="position:absolute;left:5040;top:1382;width:405;height:75;visibility:visible;mso-wrap-style:square;v-text-anchor:top" coordsize="27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" path="m,5c10,1,22,1,27,e" filled="f" strokeweight=".25pt">
              <v:path arrowok="t" o:connecttype="custom" o:connectlocs="0,16875;91125,0" o:connectangles="0,0"/>
            </v:shape>
            <v:shape id=" 51" o:spid="_x0000_s37306" style="position:absolute;left:5655;top:1306;width:225;height:46;visibility:visible;mso-wrap-style:square;v-text-anchor:top" coordsize="15,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" path="m,3c12,,12,2,15,2e" filled="f" strokeweight=".25pt">
              <v:path arrowok="t" o:connecttype="custom" o:connectlocs="0,10810;50625,7283" o:connectangles="0,0"/>
            </v:shape>
            <v:line id=" 52" o:spid="_x0000_s37305" style="position:absolute;flip:x y;visibility:visible;mso-wrap-style:square" from="5115,2434" to="516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" strokeweight=".25pt">
              <o:lock v:ext="edit" shapetype="f"/>
            </v:line>
            <v:line id=" 53" o:spid="_x0000_s37304" style="position:absolute;flip:x y;visibility:visible;mso-wrap-style:square" from="4965,1803" to="49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1X0xAAAANsAAAAPAAAAZHJzL2Rvd25yZXYueG1sRI9Ba8JA&#10;FITvgv9heYKXUjcq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A7HVfTEAAAA2wAAAA8A&#10;AAAAAAAAAAAAAAAABwIAAGRycy9kb3ducmV2LnhtbFBLBQYAAAAAAwADALcAAAD4AgAAAAA=&#10;" strokeweight=".25pt">
              <o:lock v:ext="edit" shapetype="f"/>
            </v:line>
            <v:line id=" 54" o:spid="_x0000_s37303" style="position:absolute;flip:x y;visibility:visible;mso-wrap-style:square" from="5310,2223" to="5355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Ls2AxAAAANsAAAAPAAAAZHJzL2Rvd25yZXYueG1sRI9Ba8JA&#10;FITvgv9heYKXUjeK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IEuzYDEAAAA2wAAAA8A&#10;AAAAAAAAAAAAAAAABwIAAGRycy9kb3ducmV2LnhtbFBLBQYAAAAAAwADALcAAAD4AgAAAAA=&#10;" strokeweight=".25pt">
              <o:lock v:ext="edit" shapetype="f"/>
            </v:line>
            <v:line id=" 55" o:spid="_x0000_s37302" style="position:absolute;flip:x y;visibility:visible;mso-wrap-style:square" from="5250,1908" to="528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" strokeweight=".25pt">
              <o:lock v:ext="edit" shapetype="f"/>
            </v:line>
            <v:line id=" 56" o:spid="_x0000_s37301" style="position:absolute;flip:x y;visibility:visible;mso-wrap-style:square" from="5190,1592" to="523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" strokeweight=".25pt">
              <o:lock v:ext="edit" shapetype="f"/>
            </v:line>
            <v:line id=" 57" o:spid="_x0000_s37300" style="position:absolute;flip:x y;visibility:visible;mso-wrap-style:square" from="4890,1502" to="49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" strokeweight=".25pt">
              <o:lock v:ext="edit" shapetype="f"/>
            </v:line>
            <v:line id=" 58" o:spid="_x0000_s37299" style="position:absolute;flip:x y;visibility:visible;mso-wrap-style:square" from="5610,2344" to="5625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" strokeweight=".25pt">
              <o:lock v:ext="edit" shapetype="f"/>
            </v:line>
            <v:line id=" 59" o:spid="_x0000_s37298" style="position:absolute;flip:x y;visibility:visible;mso-wrap-style:square" from="5580,2013" to="5595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" strokeweight=".25pt">
              <o:lock v:ext="edit" shapetype="f"/>
            </v:line>
            <v:line id=" 60" o:spid="_x0000_s37297" style="position:absolute;flip:x y;visibility:visible;mso-wrap-style:square" from="5535,1697" to="5550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" strokeweight=".25pt">
              <o:lock v:ext="edit" shapetype="f"/>
            </v:line>
            <v:line id=" 61" o:spid="_x0000_s37296" style="position:absolute;flip:y;visibility:visible;mso-wrap-style:square" from="5790,1517" to="579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" strokeweight=".25pt">
              <o:lock v:ext="edit" shapetype="f"/>
            </v:line>
            <v:line id=" 62" o:spid="_x0000_s37295" style="position:absolute;flip:y;visibility:visible;mso-wrap-style:square" from="5970,1336" to="5971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meQ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ZQ73LQkAcv0HAAD//wMAUEsBAi0AFAAGAAgAAAAhANvh9svuAAAAhQEAABMAAAAAAAAAAAAA&#10;AAAAAAAAAFtDb250ZW50X1R5cGVzXS54bWxQSwECLQAUAAYACAAAACEAWvQsW78AAAAVAQAACwAA&#10;AAAAAAAAAAAAAAAfAQAAX3JlbHMvLnJlbHNQSwECLQAUAAYACAAAACEAYSpnkMMAAADbAAAADwAA&#10;AAAAAAAAAAAAAAAHAgAAZHJzL2Rvd25yZXYueG1sUEsFBgAAAAADAAMAtwAAAPcCAAAAAA==&#10;" strokeweight=".25pt">
              <o:lock v:ext="edit" shapetype="f"/>
            </v:line>
            <v:shape id=" 63" o:spid="_x0000_s37294" style="position:absolute;left:5670;top:1472;width:930;height:60;visibility:visible;mso-wrap-style:square;v-text-anchor:top" coordsize="62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" path="m,4l29,,62,4e" filled="f" strokeweight=".25pt">
              <v:path arrowok="t" o:connecttype="custom" o:connectlocs="0,13500;97875,0;209250,13500" o:connectangles="0,0,0"/>
            </v:shape>
            <v:shape id=" 64" o:spid="_x0000_s37293" style="position:absolute;left:6420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" path="m47,9c37,5,26,4,26,4,18,2,12,,,1e" filled="f" strokeweight=".25pt">
              <v:path arrowok="t" o:connecttype="custom" o:connectlocs="158625,30375;87750,13500;0,3375" o:connectangles="0,0,0"/>
            </v:shape>
            <v:shape id=" 65" o:spid="_x0000_s37292" style="position:absolute;left:6420;top:2133;width:750;height:166;visibility:visible;mso-wrap-style:square;v-text-anchor:top" coordsize="50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" path="m50,11c40,6,26,4,18,3,9,1,1,,,e" filled="f" strokeweight=".25pt">
              <v:path arrowok="t" o:connecttype="custom" o:connectlocs="168750,37803;60750,10247;0,0" o:connectangles="0,0,0"/>
            </v:shape>
            <v:shape id=" 66" o:spid="_x0000_s37291" style="position:absolute;left:6405;top:1968;width:825;height:180;visibility:visible;mso-wrap-style:square;v-text-anchor:top" coordsize="55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" path="m55,12c44,7,30,5,22,4,13,2,2,,,1e" filled="f" strokeweight=".25pt">
              <v:path arrowok="t" o:connecttype="custom" o:connectlocs="185625,40500;74250,13500;0,3375" o:connectangles="0,0,0"/>
            </v:shape>
            <v:shape id=" 67" o:spid="_x0000_s37290" style="position:absolute;left:6405;top:1818;width:885;height:180;visibility:visible;mso-wrap-style:square;v-text-anchor:top" coordsize="5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" path="m59,12c48,7,34,6,26,4,17,2,,,2,1e" filled="f" strokeweight=".25pt">
              <v:path arrowok="t" o:connecttype="custom" o:connectlocs="199125,40500;87750,13500;6750,3375" o:connectangles="0,0,0"/>
            </v:shape>
            <v:shape id=" 68" o:spid="_x0000_s37289" style="position:absolute;left:6375;top:1667;width:1005;height:151;visibility:visible;mso-wrap-style:square;v-text-anchor:top" coordsize="67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" path="m67,10c57,7,47,5,36,4,25,2,,,1,e" filled="f" strokeweight=".25pt">
              <v:path arrowok="t" o:connecttype="custom" o:connectlocs="226125,34428;121500,13681;3375,0" o:connectangles="0,0,0"/>
            </v:shape>
            <v:shape id=" 69" o:spid="_x0000_s37288" style="position:absolute;left:6795;top:1532;width:706;height:210;visibility:visible;mso-wrap-style:square;v-text-anchor:top" coordsize="47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" path="m47,14c36,8,25,6,17,4,9,2,,,,1e" filled="f" strokeweight=".25pt">
              <v:path arrowok="t" o:connecttype="custom" o:connectlocs="159301,47250;57531,13500;0,3375" o:connectangles="0,0,0"/>
            </v:shape>
            <v:shape id=" 70" o:spid="_x0000_s37287" style="position:absolute;left:7426;top:1532;width:315;height:120;visibility:visible;mso-wrap-style:square;v-text-anchor:top" coordsize="21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" path="m21,8c12,4,5,2,,e" filled="f" strokeweight=".25pt">
              <v:path arrowok="t" o:connecttype="custom" o:connectlocs="70875,27000;0,0" o:connectangles="0,0"/>
            </v:shape>
            <v:shape id=" 71" o:spid="_x0000_s37286" style="position:absolute;left:6810;top:1382;width:375;height:90;visibility:visible;mso-wrap-style:square;v-text-anchor:top" coordsize="2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" path="m25,6c16,2,5,1,,e" filled="f" strokeweight=".25pt">
              <v:path arrowok="t" o:connecttype="custom" o:connectlocs="84375,20250;0,0" o:connectangles="0,0"/>
            </v:shape>
            <v:shape id=" 72" o:spid="_x0000_s37285" style="position:absolute;left:6360;top:1306;width:255;height:61;visibility:visible;mso-wrap-style:square;v-text-anchor:top" coordsize="17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" path="m17,4c7,,4,2,,2e" filled="f" strokeweight=".25pt">
              <v:path arrowok="t" o:connecttype="custom" o:connectlocs="57375,14183;0,7213" o:connectangles="0,0"/>
            </v:shape>
            <v:line id=" 73" o:spid="_x0000_s37284" style="position:absolute;flip:y;visibility:visible;mso-wrap-style:square" from="7080,2434" to="711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v1TW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dMCzlsSAOTqHwAA//8DAFBLAQItABQABgAIAAAAIQDb4fbL7gAAAIUBAAATAAAAAAAAAAAA&#10;AAAAAAAAAABbQ29udGVudF9UeXBlc10ueG1sUEsBAi0AFAAGAAgAAAAhAFr0LFu/AAAAFQEAAAsA&#10;AAAAAAAAAAAAAAAAHwEAAF9yZWxzLy5yZWxzUEsBAi0AFAAGAAgAAAAhAIu/VNbEAAAA2wAAAA8A&#10;AAAAAAAAAAAAAAAABwIAAGRycy9kb3ducmV2LnhtbFBLBQYAAAAAAwADALcAAAD4AgAAAAA=&#10;" strokeweight=".25pt">
              <o:lock v:ext="edit" shapetype="f"/>
            </v:line>
            <v:line id=" 74" o:spid="_x0000_s37283" style="position:absolute;flip:y;visibility:visible;mso-wrap-style:square" from="7230,1803" to="72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" strokeweight=".25pt">
              <o:lock v:ext="edit" shapetype="f"/>
            </v:line>
            <v:line id=" 75" o:spid="_x0000_s37282" style="position:absolute;flip:y;visibility:visible;mso-wrap-style:square" from="6885,2223" to="6930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" strokeweight=".25pt">
              <o:lock v:ext="edit" shapetype="f"/>
            </v:line>
            <v:line id=" 76" o:spid="_x0000_s37281" style="position:absolute;flip:y;visibility:visible;mso-wrap-style:square" from="6960,1908" to="699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" strokeweight=".25pt">
              <o:lock v:ext="edit" shapetype="f"/>
            </v:line>
            <v:line id=" 77" o:spid="_x0000_s37280" style="position:absolute;flip:y;visibility:visible;mso-wrap-style:square" from="7005,1592" to="7050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" strokeweight=".25pt">
              <o:lock v:ext="edit" shapetype="f"/>
            </v:line>
            <v:line id=" 78" o:spid="_x0000_s37279" style="position:absolute;flip:y;visibility:visible;mso-wrap-style:square" from="7305,1502" to="73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" strokeweight=".25pt">
              <o:lock v:ext="edit" shapetype="f"/>
            </v:line>
            <v:line id=" 79" o:spid="_x0000_s37278" style="position:absolute;flip:y;visibility:visible;mso-wrap-style:square" from="6615,2344" to="6630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" strokeweight=".25pt">
              <o:lock v:ext="edit" shapetype="f"/>
            </v:line>
            <v:line id=" 80" o:spid="_x0000_s37277" style="position:absolute;flip:y;visibility:visible;mso-wrap-style:square" from="6645,2013" to="6660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" strokeweight=".25pt">
              <o:lock v:ext="edit" shapetype="f"/>
            </v:line>
            <v:line id=" 81" o:spid="_x0000_s37276" style="position:absolute;flip:y;visibility:visible;mso-wrap-style:square" from="6690,1697" to="6705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" strokeweight=".25pt">
              <o:lock v:ext="edit" shapetype="f"/>
            </v:line>
            <v:line id=" 82" o:spid="_x0000_s37275" style="position:absolute;flip:y;visibility:visible;mso-wrap-style:square" from="6450,1517" to="645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" strokeweight=".25pt">
              <o:lock v:ext="edit" shapetype="f"/>
            </v:line>
            <v:line id=" 83" o:spid="_x0000_s37274" style="position:absolute;flip:y;visibility:visible;mso-wrap-style:square" from="6285,1336" to="6286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" strokeweight=".25pt">
              <o:lock v:ext="edit" shapetype="f"/>
            </v:line>
          </v:group>
          <v:group id=" 84" o:spid="_x0000_s37269" style="position:absolute;left:5985;top:3441;width:285;height:376" coordorigin="5985,3441" coordsize="28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">
            <v:line id=" 85" o:spid="_x0000_s37272" style="position:absolute;visibility:visible;mso-wrap-style:square" from="5985,3531" to="6270,35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" strokeweight=".25pt">
              <o:lock v:ext="edit" shapetype="f"/>
            </v:line>
            <v:line id=" 86" o:spid="_x0000_s37271" style="position:absolute;visibility:visible;mso-wrap-style:square" from="6090,3802" to="6165,38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" strokeweight=".25pt">
              <o:lock v:ext="edit" shapetype="f"/>
            </v:line>
            <v:line id=" 87" o:spid="_x0000_s37270" style="position:absolute;visibility:visible;mso-wrap-style:square" from="6120,3441" to="6135,3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" strokeweight=".25pt">
              <o:lock v:ext="edit" shapetype="f"/>
            </v:line>
          </v:group>
          <v:group id=" 88" o:spid="_x0000_s37266" style="position:absolute;left:5820;top:3652;width:630;height:421" coordorigin="5820,3652" coordsize="63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">
            <v:shape id=" 89" o:spid="_x0000_s37268" style="position:absolute;left:627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" path="m15,60l15,,45,30r,-15l75,15,90,r,15l75,45,60,60r,30l75,75r45,l135,60r,15l120,105r-15,15l105,135r-15,l105,165r15,-15l165,150r-15,30l120,195r,15l105,240r45,-15l165,225r-15,30l120,270r,15l105,300r,45l135,315r30,l180,300r,60l150,376r-30,l120,421r-30,l90,391r-45,l45,376r-30,l15,315r15,15l75,345r,-30l45,315r,-15l30,285r,-45l45,255r15,l90,270r,-45l60,225,45,210r-15,l30,195,15,165r30,15l75,195,60,150r-15,l15,135r,-15l,105,15,90r15,15l30,60r-15,xe" fillcolor="#9c0" strokeweight=".25pt">
              <v:path arrowok="t" o:connecttype="custom" o:connectlocs="15,0;45,15;90,0;75,45;60,90;120,75;135,75;105,120;90,135;120,150;150,180;120,210;150,225;150,255;120,285;105,345;165,315;180,360;120,376;90,421;45,391;15,376;30,330;75,315;45,315;30,285;45,255;90,270;60,225;30,210;15,165;75,195;45,150;15,120;15,90;30,60" o:connectangles="0,0,0,0,0,0,0,0,0,0,0,0,0,0,0,0,0,0,0,0,0,0,0,0,0,0,0,0,0,0,0,0,0,0,0,0"/>
            </v:shape>
            <v:shape id=" 90" o:spid="_x0000_s37267" style="position:absolute;left:582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" path="m165,60l165,,135,30,120,15r-15,l90,,75,30r30,15l105,75r,15l105,75r-45,l30,60r,15l45,105r30,15l75,135r15,l75,165,45,150,15,165r15,15l45,195r15,15l60,255,30,225r-15,l30,270r15,l45,285r15,15l60,345,30,315r-15,l,300r,60l15,391r45,l45,421r45,l90,391r45,l165,376r,-61l150,330,90,345r,-30l105,315r15,l120,300r30,-15l150,240r-15,15l105,255,90,270r,-30l120,225r,-15l150,210r,-15l165,165r-45,15l105,195r,-30l135,150r30,-15l165,120r15,-15l165,90r-15,15l150,60r15,xe" fillcolor="#9c0" strokeweight=".25pt">
              <v:path arrowok="t" o:connecttype="custom" o:connectlocs="165,0;120,15;90,0;105,45;105,90;60,75;30,75;75,120;90,135;45,150;30,180;60,210;30,225;30,270;45,285;60,345;15,315;0,360;60,391;90,421;135,391;165,376;150,330;90,315;120,315;150,285;135,255;90,270;120,225;150,210;165,165;105,195;135,150;165,120;165,90;150,60" o:connectangles="0,0,0,0,0,0,0,0,0,0,0,0,0,0,0,0,0,0,0,0,0,0,0,0,0,0,0,0,0,0,0,0,0,0,0,0"/>
            </v:shape>
          </v:group>
          <v:group id=" 91" o:spid="_x0000_s37260" style="position:absolute;left:6000;top:3892;width:255;height:376" coordorigin="6000,3892" coordsize="25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">
            <v:shape id=" 92" o:spid="_x0000_s37265" style="position:absolute;left:6030;top:3892;width:225;height:196;visibility:visible;mso-wrap-style:square;v-text-anchor:top" coordsize="22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" path="m150,196r75,-60l225,15,210,,165,,150,30r,15l165,60r-15,l120,90,105,75r-15,l60,105,45,90r-15,l,120r30,76l150,196xe" filled="f" strokeweight=".25pt">
              <v:path arrowok="t" o:connecttype="custom" o:connectlocs="150,196;225,136;225,15;210,0;165,0;150,30;150,45;165,60;150,60;120,90;120,90;105,75;90,75;60,105;45,90;30,90;0,120;30,196;150,196" o:connectangles="0,0,0,0,0,0,0,0,0,0,0,0,0,0,0,0,0,0,0"/>
            </v:shape>
            <v:shape id=" 93" o:spid="_x0000_s37264" style="position:absolute;left:6000;top:3982;width:165;height:286;visibility:visible;mso-wrap-style:square;v-text-anchor:top" coordsize="165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" path="m30,30r90,l120,r45,46l120,91,105,76r-15,l75,91,60,106,45,121r,75l30,211r,75l15,286r,-75l,211,,61,30,30xe" fillcolor="aqua" strokeweight=".25pt">
              <v:path arrowok="t" o:connecttype="custom" o:connectlocs="30,30;120,30;120,0;165,46;120,91;105,76;90,76;75,91;60,106;45,121;45,196;30,211;30,286;15,286;15,211;0,211;0,61;30,30" o:connectangles="0,0,0,0,0,0,0,0,0,0,0,0,0,0,0,0,0,0"/>
            </v:shape>
            <v:line id=" 94" o:spid="_x0000_s37263" style="position:absolute;visibility:visible;mso-wrap-style:square" from="6135,4058" to="6150,40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" strokeweight=".25pt">
              <o:lock v:ext="edit" shapetype="f"/>
            </v:line>
            <v:line id=" 95" o:spid="_x0000_s37262" style="position:absolute;visibility:visible;mso-wrap-style:square" from="6165,4043" to="6195,40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" strokeweight=".25pt">
              <o:lock v:ext="edit" shapetype="f"/>
            </v:line>
            <v:line id=" 96" o:spid="_x0000_s37261" style="position:absolute;visibility:visible;mso-wrap-style:square" from="6195,3997" to="6240,4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" strokeweight=".25pt">
              <o:lock v:ext="edit" shapetype="f"/>
            </v:line>
          </v:group>
          <v:shape id=" 97" o:spid="_x0000_s37259" style="position:absolute;left:6150;top:3952;width:60;height:76;visibility:visible;mso-wrap-style:square;v-text-anchor:top" coordsize="60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" path="m45,l60,15r,30l30,76,,76e" filled="f" strokeweight=".25pt">
            <v:path arrowok="t" o:connecttype="custom" o:connectlocs="45,0;60,15;60,45;30,76;0,76" o:connectangles="0,0,0,0,0"/>
          </v:shape>
          <v:shape id=" 98" o:spid="_x0000_s37258" style="position:absolute;left:4905;top:3907;width:840;height:331;visibility:visible;mso-wrap-style:square;v-text-anchor:top" coordsize="840,3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" path="m840,75r-45,61l765,136r-30,30l705,151r-15,30l705,151r30,15l765,121r30,15l840,75,705,60,675,30,495,45,465,75r-30,l420,105r-45,l360,136r15,-31l405,105,435,75r30,l495,45,465,15,255,,225,15r-90,90l90,105,60,136,,166,210,331r15,-30l270,271r60,-15l405,256r60,-15l480,226r45,l570,211r105,15l690,241r60,-15l765,241r30,l840,256r,-181xe" fillcolor="#a43700" strokeweight=".25pt">
            <v:path arrowok="t" o:connecttype="custom" o:connectlocs="840,75;795,136;765,136;735,166;705,151;690,181;705,151;735,166;765,121;795,136;840,75;705,60;675,30;495,45;465,75;435,75;420,105;375,105;360,136;375,105;405,105;435,75;465,75;495,45;465,15;255,0;225,15;135,105;90,105;60,136;0,166;210,331;225,301;270,271;330,256;405,256;465,241;480,226;525,226;570,211;675,226;690,241;750,226;765,241;795,241;840,256;840,75" o:connectangles="0,0,0,0,0,0,0,0,0,0,0,0,0,0,0,0,0,0,0,0,0,0,0,0,0,0,0,0,0,0,0,0,0,0,0,0,0,0,0,0,0,0,0,0,0,0,0"/>
          </v:shape>
          <v:group id=" 99" o:spid="_x0000_s37209" style="position:absolute;left:5445;top:3592;width:210;height:526" coordorigin="5445,3592" coordsize="21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">
            <v:group id=" 100" o:spid="_x0000_s37255" style="position:absolute;left:5535;top:3877;width:45;height:241" coordorigin="5535,3877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pc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E8GXZ2QCnf8CAAD//wMAUEsBAi0AFAAGAAgAAAAhANvh9svuAAAAhQEAABMAAAAAAAAA&#10;AAAAAAAAAAAAAFtDb250ZW50X1R5cGVzXS54bWxQSwECLQAUAAYACAAAACEAWvQsW78AAAAVAQAA&#10;CwAAAAAAAAAAAAAAAAAfAQAAX3JlbHMvLnJlbHNQSwECLQAUAAYACAAAACEAS8SaXMYAAADcAAAA&#10;DwAAAAAAAAAAAAAAAAAHAgAAZHJzL2Rvd25yZXYueG1sUEsFBgAAAAADAAMAtwAAAPoCAAAAAA==&#10;">
              <v:shape id=" 101" o:spid="_x0000_s37257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" path="m,l,241r45,l45,15,,xe" fillcolor="#9c0" strokeweight=".25pt">
                <v:path arrowok="t" o:connecttype="custom" o:connectlocs="0,0;0,241;45,241;45,15;0,0" o:connectangles="0,0,0,0,0"/>
              </v:shape>
              <v:shape id=" 102" o:spid="_x0000_s37256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" path="m,l,241r45,l45,15e" filled="f" strokeweight=".25pt">
                <v:path arrowok="t" o:connecttype="custom" o:connectlocs="0,0;0,241;45,241;45,15" o:connectangles="0,0,0,0"/>
              </v:shape>
            </v:group>
            <v:group id=" 103" o:spid="_x0000_s37252" style="position:absolute;left:5445;top:3592;width:210;height:375" coordorigin="5445,3592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FgQrwwAAANw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F+tITHM+ECufkFAAD//wMAUEsBAi0AFAAGAAgAAAAhANvh9svuAAAAhQEAABMAAAAAAAAAAAAA&#10;AAAAAAAAAFtDb250ZW50X1R5cGVzXS54bWxQSwECLQAUAAYACAAAACEAWvQsW78AAAAVAQAACwAA&#10;AAAAAAAAAAAAAAAfAQAAX3JlbHMvLnJlbHNQSwECLQAUAAYACAAAACEAuxYEK8MAAADcAAAADwAA&#10;AAAAAAAAAAAAAAAHAgAAZHJzL2Rvd25yZXYueG1sUEsFBgAAAAADAAMAtwAAAPcCAAAAAA==&#10;">
              <v:shape id=" 104" o:spid="_x0000_s37254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" path="m90,360l30,300,,255,,150,30,75,105,r75,75l210,135r,135l195,330r-60,45l90,360xe" fillcolor="#9c0" strokeweight=".25pt">
                <v:path arrowok="t" o:connecttype="custom" o:connectlocs="90,360;30,300;0,255;0,150;30,75;105,0;180,75;210,135;210,270;195,330;135,375;90,360" o:connectangles="0,0,0,0,0,0,0,0,0,0,0,0"/>
              </v:shape>
              <v:shape id=" 105" o:spid="_x0000_s37253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" path="m90,360l30,300,,255,,150,30,75,105,r75,75l210,135r,135l195,330r-60,45e" filled="f" strokeweight=".25pt">
                <v:path arrowok="t" o:connecttype="custom" o:connectlocs="90,360;30,300;0,255;0,150;30,75;105,0;180,75;210,135;210,270;195,330;135,375" o:connectangles="0,0,0,0,0,0,0,0,0,0,0"/>
              </v:shape>
            </v:group>
            <v:group id=" 106" o:spid="_x0000_s37249" style="position:absolute;left:5490;top:3727;width:45;height:165" coordorigin="5490,3727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">
              <v:shape id=" 107" o:spid="_x0000_s37251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" path="m45,165r,-30l15,120r,-15l,90,15,75,,75,,60,15,45,,30,15,15,,,45,165xe" fillcolor="#9c0" strokeweight=".25pt">
                <v:path arrowok="t" o:connecttype="custom" o:connectlocs="45,165;45,135;15,120;15,105;0,90;15,75;0,75;0,60;15,45;0,30;15,15;0,0;45,165" o:connectangles="0,0,0,0,0,0,0,0,0,0,0,0,0"/>
              </v:shape>
              <v:shape id=" 108" o:spid="_x0000_s37250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" path="m45,165r,-30l15,120r,-15l,90,15,75,,75,,60,15,45,,30,15,15,,e" filled="f" strokeweight=".25pt">
                <v:path arrowok="t" o:connecttype="custom" o:connectlocs="45,165;45,135;15,120;15,105;0,90;15,75;0,75;0,60;15,45;0,30;15,15;0,0" o:connectangles="0,0,0,0,0,0,0,0,0,0,0,0"/>
              </v:shape>
            </v:group>
            <v:group id=" 109" o:spid="_x0000_s37246" style="position:absolute;left:5535;top:3622;width:45;height:285" coordorigin="5535,3622" coordsize="4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">
              <v:shape id=" 110" o:spid="_x0000_s37248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" path="m1,18v,-1,1,1,1,-1c2,17,1,16,1,16v,,1,-1,1,-1c2,15,1,14,,14v,,2,,2,-1c2,13,1,13,1,13v,-1,1,-1,1,-1c2,11,1,11,1,11,1,10,2,10,2,9,2,9,1,8,1,7,1,7,,6,1,6,1,6,3,5,3,5,3,5,1,5,1,4v,,1,,1,-1c2,3,1,3,1,3,1,2,2,2,2,1,2,1,2,,1,e" fillcolor="#9c0" strokeweight=".25pt">
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</v:shape>
              <v:shape id=" 111" o:spid="_x0000_s37247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" path="m1,18v,-1,1,1,1,-1c2,17,1,16,1,16v,,1,-1,1,-1c2,15,1,14,,14v,,2,,2,-1c2,13,1,13,1,13v,-1,1,-1,1,-1c2,11,1,11,1,11,1,10,2,10,2,9,2,9,1,8,1,7,1,7,,6,1,6,1,6,3,5,3,5,3,5,1,5,1,4v,,1,,1,-1c2,3,1,3,1,3,1,2,2,2,2,1,2,1,2,,1,e" filled="f" strokeweight=".25pt">
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</v:shape>
            </v:group>
            <v:group id=" 112" o:spid="_x0000_s37243" style="position:absolute;left:5535;top:3682;width:1;height:30" coordorigin="5535,3682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zdt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8QZ+nwkXyOMPAAAA//8DAFBLAQItABQABgAIAAAAIQDb4fbL7gAAAIUBAAATAAAAAAAAAAAA&#10;AAAAAAAAAABbQ29udGVudF9UeXBlc10ueG1sUEsBAi0AFAAGAAgAAAAhAFr0LFu/AAAAFQEAAAsA&#10;AAAAAAAAAAAAAAAAHwEAAF9yZWxzLy5yZWxzUEsBAi0AFAAGAAgAAAAhAFGDN23EAAAA3AAAAA8A&#10;AAAAAAAAAAAAAAAABwIAAGRycy9kb3ducmV2LnhtbFBLBQYAAAAAAwADALcAAAD4AgAAAAA=&#10;">
              <v:shape id=" 113" o:spid="_x0000_s37245" style="position:absolute;left:5535;top:3682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" path="m,30l,,,30xe" fillcolor="#9c0" strokeweight=".25pt">
                <v:path arrowok="t" o:connecttype="custom" o:connectlocs="0,30;0,0;0,30" o:connectangles="0,0,0"/>
              </v:shape>
              <v:line id=" 114" o:spid="_x0000_s37244" style="position:absolute;flip:y;visibility:visible;mso-wrap-style:square" from="5535,3682" to="5536,37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" strokeweight=".25pt">
                <o:lock v:ext="edit" shapetype="f"/>
              </v:line>
            </v:group>
            <v:group id=" 115" o:spid="_x0000_s37240" style="position:absolute;left:5535;top:3727;width:1;height:30" coordorigin="5535,3727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q8Z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+MJvJ4JF8j5EwAA//8DAFBLAQItABQABgAIAAAAIQDb4fbL7gAAAIUBAAATAAAAAAAAAAAAAAAA&#10;AAAAAABbQ29udGVudF9UeXBlc10ueG1sUEsBAi0AFAAGAAgAAAAhAFr0LFu/AAAAFQEAAAsAAAAA&#10;AAAAAAAAAAAAHwEAAF9yZWxzLy5yZWxzUEsBAi0AFAAGAAgAAAAhAN5qrxnBAAAA3AAAAA8AAAAA&#10;AAAAAAAAAAAABwIAAGRycy9kb3ducmV2LnhtbFBLBQYAAAAAAwADALcAAAD1AgAAAAA=&#10;">
              <v:shape id=" 116" o:spid="_x0000_s37242" style="position:absolute;left:5535;top:3727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" path="m,30l,,,30xe" fillcolor="#9c0" strokeweight=".25pt">
                <v:path arrowok="t" o:connecttype="custom" o:connectlocs="0,30;0,0;0,30" o:connectangles="0,0,0"/>
              </v:shape>
              <v:line id=" 117" o:spid="_x0000_s37241" style="position:absolute;flip:y;visibility:visible;mso-wrap-style:square" from="5535,3727" to="5536,37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" strokeweight=".25pt">
                <o:lock v:ext="edit" shapetype="f"/>
              </v:line>
            </v:group>
            <v:group id=" 118" o:spid="_x0000_s37237" style="position:absolute;left:5550;top:3817;width:45;height:1" coordorigin="5550,3817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wCH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U6GVZ2QCnf8CAAD//wMAUEsBAi0AFAAGAAgAAAAhANvh9svuAAAAhQEAABMAAAAAAAAA&#10;AAAAAAAAAAAAAFtDb250ZW50X1R5cGVzXS54bWxQSwECLQAUAAYACAAAACEAWvQsW78AAAAVAQAA&#10;CwAAAAAAAAAAAAAAAAAfAQAAX3JlbHMvLnJlbHNQSwECLQAUAAYACAAAACEAMGsAh8YAAADcAAAA&#10;DwAAAAAAAAAAAAAAAAAHAgAAZHJzL2Rvd25yZXYueG1sUEsFBgAAAAADAAMAtwAAAPoCAAAAAA==&#10;">
              <v:shape id=" 119" o:spid="_x0000_s37239" style="position:absolute;left:5550;top:3817;width:45;height:1;visibility:visible;mso-wrap-style:square;v-text-anchor:top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" path="m45,l,,45,xe" fillcolor="#9c0" strokeweight=".25pt">
                <v:path arrowok="t" o:connecttype="custom" o:connectlocs="45,0;0,0;45,0" o:connectangles="0,0,0"/>
              </v:shape>
              <v:line id=" 120" o:spid="_x0000_s37238" style="position:absolute;flip:x;visibility:visible;mso-wrap-style:square" from="5550,3817" to="5595,38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" strokeweight=".25pt">
                <o:lock v:ext="edit" shapetype="f"/>
              </v:line>
            </v:group>
            <v:group id=" 121" o:spid="_x0000_s37234" style="position:absolute;left:5535;top:3757;width:30;height:1" coordorigin="5535,3757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WOn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mxh+nwkXyOMPAAAA//8DAFBLAQItABQABgAIAAAAIQDb4fbL7gAAAIUBAAATAAAAAAAAAAAA&#10;AAAAAAAAAABbQ29udGVudF9UeXBlc10ueG1sUEsBAi0AFAAGAAgAAAAhAFr0LFu/AAAAFQEAAAsA&#10;AAAAAAAAAAAAAAAAHwEAAF9yZWxzLy5yZWxzUEsBAi0AFAAGAAgAAAAhAG89Y6fEAAAA3AAAAA8A&#10;AAAAAAAAAAAAAAAABwIAAGRycy9kb3ducmV2LnhtbFBLBQYAAAAAAwADALcAAAD4AgAAAAA=&#10;">
              <v:shape id=" 122" o:spid="_x0000_s37236" style="position:absolute;left:5535;top:3757;width:30;height:1;visibility:visible;mso-wrap-style:square;v-text-anchor:top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" path="m30,l,,30,xe" fillcolor="#9c0" strokeweight=".25pt">
                <v:path arrowok="t" o:connecttype="custom" o:connectlocs="30,0;0,0;30,0" o:connectangles="0,0,0"/>
              </v:shape>
              <v:line id=" 123" o:spid="_x0000_s37235" style="position:absolute;flip:x;visibility:visible;mso-wrap-style:square" from="5535,3757" to="5565,3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" strokeweight=".25pt">
                <o:lock v:ext="edit" shapetype="f"/>
              </v:line>
            </v:group>
            <v:shape id=" 124" o:spid="_x0000_s37233" style="position:absolute;left:5505;top:371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25" o:spid="_x0000_s37232" style="position:absolute;left:552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26" o:spid="_x0000_s37231" style="position:absolute;left:5595;top:365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27" o:spid="_x0000_s37230" style="position:absolute;left:5610;top:366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28" o:spid="_x0000_s37229" style="position:absolute;left:5610;top:369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" path="m,l,xe" fillcolor="#9c0" strokeweight=".25pt">
              <v:path arrowok="t" o:connecttype="custom" o:connectlocs="0,0;0,0;0,0" o:connectangles="0,0,0"/>
            </v:shape>
            <v:shape id=" 129" o:spid="_x0000_s37228" style="position:absolute;left:5565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0" o:spid="_x0000_s37227" style="position:absolute;left:5565;top:374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" path="m,l,xe" fillcolor="#9c0" strokeweight=".25pt">
              <v:path arrowok="t" o:connecttype="custom" o:connectlocs="0,0;0,0;0,0" o:connectangles="0,0,0"/>
            </v:shape>
            <v:shape id=" 131" o:spid="_x0000_s37226" style="position:absolute;left:5580;top:372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2" o:spid="_x0000_s37225" style="position:absolute;left:5595;top:374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3" o:spid="_x0000_s37224" style="position:absolute;left:561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4" o:spid="_x0000_s37223" style="position:absolute;left:5610;top:372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5" o:spid="_x0000_s37222" style="position:absolute;left:5625;top:375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6" o:spid="_x0000_s37221" style="position:absolute;left:553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7" o:spid="_x0000_s37220" style="position:absolute;left:553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8" o:spid="_x0000_s37219" style="position:absolute;left:5580;top:377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" path="m,15l,,,15xe" fillcolor="#9c0" strokeweight=".25pt">
              <v:path arrowok="t" o:connecttype="custom" o:connectlocs="0,15;0,0;0,15" o:connectangles="0,0,0"/>
            </v:shape>
            <v:shape id=" 139" o:spid="_x0000_s37218" style="position:absolute;left:559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" path="m,l,xe" fillcolor="#9c0" strokeweight=".25pt">
              <v:path arrowok="t" o:connecttype="custom" o:connectlocs="0,0;0,0;0,0" o:connectangles="0,0,0"/>
            </v:shape>
            <v:shape id=" 140" o:spid="_x0000_s37217" style="position:absolute;left:5595;top:378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" path="m,l,xe" fillcolor="#9c0" strokeweight=".25pt">
              <v:path arrowok="t" o:connecttype="custom" o:connectlocs="0,0;0,0;0,0" o:connectangles="0,0,0"/>
            </v:shape>
            <v:shape id=" 141" o:spid="_x0000_s37216" style="position:absolute;left:559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" path="m,l,xe" fillcolor="#9c0" strokeweight=".25pt">
              <v:path arrowok="t" o:connecttype="custom" o:connectlocs="0,0;0,0;0,0" o:connectangles="0,0,0"/>
            </v:shape>
            <v:shape id=" 142" o:spid="_x0000_s37215" style="position:absolute;left:5625;top:378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43" o:spid="_x0000_s37214" style="position:absolute;left:5610;top:383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44" o:spid="_x0000_s37213" style="position:absolute;left:5550;top:390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45" o:spid="_x0000_s37212" style="position:absolute;left:5565;top:392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" path="m,l,xe" fillcolor="#9c0" strokeweight=".25pt">
              <v:path arrowok="t" o:connecttype="custom" o:connectlocs="0,0;0,0;0,0" o:connectangles="0,0,0"/>
            </v:shape>
            <v:shape id=" 146" o:spid="_x0000_s37211" style="position:absolute;left:5565;top:398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" path="m,l,xe" fillcolor="#9c0" strokeweight=".25pt">
              <v:path arrowok="t" o:connecttype="custom" o:connectlocs="0,0;0,0;0,0" o:connectangles="0,0,0"/>
            </v:shape>
            <v:shape id=" 147" o:spid="_x0000_s37210" style="position:absolute;left:5550;top:399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</v:group>
          <v:shape id=" 148" o:spid="_x0000_s37208" style="position:absolute;left:5115;top:3952;width:2265;height:1068;visibility:visible;mso-wrap-style:square;v-text-anchor:top" coordsize="2265,10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" path="m105,211r105,l255,196r15,-15l315,181r30,-15l465,166r15,15l525,181r15,15l585,196r60,30l645,376r15,75l690,527r45,60l780,632r75,45l930,707r45,l1050,722r90,-15l1215,662r75,-60l1350,511r30,-90l1395,361r,-316l1440,60r45,l1530,60r15,-15l1590,45r,-15l1620,30r15,15l1665,60r45,l1740,76r120,l1875,60r30,l1920,45r45,l1980,30r30,l2040,r60,l2115,15r30,l2265,121,1020,1068,,286,,256,60,226r45,-15xe" fillcolor="#396" strokeweight=".25pt">
            <v:path arrowok="t" o:connecttype="custom" o:connectlocs="105,211;210,211;255,196;270,181;315,181;345,166;465,166;480,181;525,181;540,196;585,196;645,226;645,376;660,451;690,527;735,587;780,632;855,677;930,707;975,707;1050,722;1140,707;1215,662;1290,602;1350,511;1380,421;1395,361;1395,45;1440,60;1485,60;1530,60;1545,45;1590,45;1590,30;1620,30;1635,45;1665,60;1710,60;1740,76;1860,76;1875,60;1905,60;1920,45;1965,45;1980,30;2010,30;2040,0;2100,0;2115,15;2145,15;2265,121;1020,1068;0,286;0,256;60,226;105,211" o:connectangles="0,0,0,0,0,0,0,0,0,0,0,0,0,0,0,0,0,0,0,0,0,0,0,0,0,0,0,0,0,0,0,0,0,0,0,0,0,0,0,0,0,0,0,0,0,0,0,0,0,0,0,0,0,0,0,0"/>
          </v:shape>
          <v:group id=" 149" o:spid="_x0000_s37130" style="position:absolute;left:5805;top:4073;width:1260;height:556" coordorigin="5805,4073" coordsize="1260,5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">
            <v:shape id=" 150" o:spid="_x0000_s37207" style="position:absolute;left:6150;top:4313;width:240;height:316;visibility:visible;mso-wrap-style:square;v-text-anchor:top" coordsize="16,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" path="m10,l1,7,2,8r,1l1,10r,6l2,16v,1,-2,5,1,3c5,17,15,8,16,5l10,xe" fillcolor="blue" strokeweight=".25pt">
              <v:path arrowok="t" o:connecttype="custom" o:connectlocs="33750,0;3375,23775;6750,27176;6750,30562;3375,33962;3375,54563;6750,54563;10125,64765;54000,16989;33750,0" o:connectangles="0,0,0,0,0,0,0,0,0,0"/>
            </v:shape>
            <v:group id=" 151" o:spid="_x0000_s37202" style="position:absolute;left:6360;top:4088;width:76;height:120" coordorigin="6360,4088" coordsize="7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OxDa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ycxvJ4JF8j5EwAA//8DAFBLAQItABQABgAIAAAAIQDb4fbL7gAAAIUBAAATAAAAAAAAAAAAAAAA&#10;AAAAAABbQ29udGVudF9UeXBlc10ueG1sUEsBAi0AFAAGAAgAAAAhAFr0LFu/AAAAFQEAAAsAAAAA&#10;AAAAAAAAAAAAHwEAAF9yZWxzLy5yZWxzUEsBAi0AFAAGAAgAAAAhADc7ENrBAAAA3AAAAA8AAAAA&#10;AAAAAAAAAAAABwIAAGRycy9kb3ducmV2LnhtbFBLBQYAAAAAAwADALcAAAD1AgAAAAA=&#10;">
              <v:line id=" 152" o:spid="_x0000_s37206" style="position:absolute;flip:y;visibility:visible;mso-wrap-style:square" from="6435,4103" to="6436,42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" strokeweight=".25pt">
                <o:lock v:ext="edit" shapetype="f"/>
              </v:line>
              <v:line id=" 153" o:spid="_x0000_s37205" style="position:absolute;flip:y;visibility:visible;mso-wrap-style:square" from="6405,4103" to="640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" strokeweight=".25pt">
                <o:lock v:ext="edit" shapetype="f"/>
              </v:line>
              <v:line id=" 154" o:spid="_x0000_s37204" style="position:absolute;flip:y;visibility:visible;mso-wrap-style:square" from="6390,4088" to="639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" strokeweight=".25pt">
                <o:lock v:ext="edit" shapetype="f"/>
              </v:line>
              <v:line id=" 155" o:spid="_x0000_s37203" style="position:absolute;flip:y;visibility:visible;mso-wrap-style:square" from="6360,4088" to="636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" strokeweight=".25pt">
                <o:lock v:ext="edit" shapetype="f"/>
              </v:line>
            </v:group>
            <v:group id=" 156" o:spid="_x0000_s37178" style="position:absolute;left:5805;top:4073;width:660;height:541" coordorigin="5805,4073" coordsize="66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0oiu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">
              <v:group id=" 157" o:spid="_x0000_s37195" style="position:absolute;left:5805;top:4073;width:300;height:541" coordorigin="5805,4073" coordsize="30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">
                <v:shape id=" 158" o:spid="_x0000_s37201" style="position:absolute;left:5805;top:4073;width:300;height:541;visibility:visible;mso-wrap-style:square;v-text-anchor:top" coordsize="20,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" path="m,2r1,l3,1r,1l4,,5,1,6,,7,1r,1l8,3r,2l9,6r,2l9,9r,4c9,14,12,16,14,18r6,5l19,24r,1l20,26r,6l19,32v,,,2,,4c4,23,4,17,,11l,2xe" filled="f" strokeweight=".25pt">
                  <v:path arrowok="t" o:connecttype="custom" o:connectlocs="0,6778;3375,6778;3375,6778;10125,3381;10125,6778;13500,0;16875,3381;20250,0;23625,3381;23625,6778;27000,10159;27000,16936;30375,20333;30375,27095;30375,30491;30375,44031;47250,61208;67500,78144;64125,81526;64125,84907;67500,88303;67500,108621;64125,108621;64125,122176;0,37269;0,6778" o:connectangles="0,0,0,0,0,0,0,0,0,0,0,0,0,0,0,0,0,0,0,0,0,0,0,0,0,0"/>
                </v:shape>
                <v:group id=" 159" o:spid="_x0000_s37196" style="position:absolute;left:5835;top:4088;width:76;height:105" coordorigin="5835,4088" coordsize="76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RzcwwAAANw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f70E/6eCRfI5S8AAAD//wMAUEsBAi0AFAAGAAgAAAAhANvh9svuAAAAhQEAABMAAAAAAAAAAAAA&#10;AAAAAAAAAFtDb250ZW50X1R5cGVzXS54bWxQSwECLQAUAAYACAAAACEAWvQsW78AAAAVAQAACwAA&#10;AAAAAAAAAAAAAAAfAQAAX3JlbHMvLnJlbHNQSwECLQAUAAYACAAAACEAyU0c3MMAAADcAAAADwAA&#10;AAAAAAAAAAAAAAAHAgAAZHJzL2Rvd25yZXYueG1sUEsFBgAAAAADAAMAtwAAAPcCAAAAAA==&#10;">
                  <v:line id=" 160" o:spid="_x0000_s37200" style="position:absolute;flip:y;visibility:visible;mso-wrap-style:square" from="5835,4103" to="583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" strokeweight=".25pt">
                    <o:lock v:ext="edit" shapetype="f"/>
                  </v:line>
                  <v:line id=" 161" o:spid="_x0000_s37199" style="position:absolute;flip:y;visibility:visible;mso-wrap-style:square" from="5850,4103" to="5865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" strokeweight=".25pt">
                    <o:lock v:ext="edit" shapetype="f"/>
                  </v:line>
                  <v:line id=" 162" o:spid="_x0000_s37198" style="position:absolute;flip:y;visibility:visible;mso-wrap-style:square" from="5880,4088" to="588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" strokeweight=".25pt">
                    <o:lock v:ext="edit" shapetype="f"/>
                  </v:line>
                  <v:line id=" 163" o:spid="_x0000_s37197" style="position:absolute;flip:y;visibility:visible;mso-wrap-style:square" from="5910,4088" to="591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" strokeweight=".25pt">
                    <o:lock v:ext="edit" shapetype="f"/>
                  </v:line>
                </v:group>
              </v:group>
              <v:shape id=" 164" o:spid="_x0000_s37194" style="position:absolute;left:6285;top:4073;width:180;height:300;visibility:visible;mso-wrap-style:square;v-text-anchor:top" coordsize="1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" path="m12,3l11,2r-1,l9,1r,1l8,1,7,1,6,,5,1r,2l3,3r,2l2,7r,2l3,10r,3c3,14,,16,1,17r5,3c7,19,11,14,12,12r,-9xe" filled="f" strokeweight=".25pt">
                <v:path arrowok="t" o:connecttype="custom" o:connectlocs="40500,10125;37125,6750;33750,6750;30375,3375;30375,6750;27000,3375;23625,3375;20250,0;16875,3375;16875,10125;10125,10125;10125,16875;6750,23625;6750,30375;10125,33750;10125,43875;3375,57375;20250,67500;40500,40500;40500,10125" o:connectangles="0,0,0,0,0,0,0,0,0,0,0,0,0,0,0,0,0,0,0,0"/>
              </v:shape>
              <v:group id=" 165" o:spid="_x0000_s37179" style="position:absolute;left:6075;top:4403;width:105;height:211" coordorigin="6075,4403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Nxk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">
                <v:shape id=" 166" o:spid="_x0000_s37193" style="position:absolute;left:6075;top:4403;width:105;height:211;visibility:visible;mso-wrap-style:square;v-text-anchor:top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" path="m30,l75,r30,30l105,60,75,76r,75l90,166r,45l,211,15,151r15,l30,60r-15,l15,30,30,xe" strokeweight=".25pt">
                  <v:path arrowok="t" o:connecttype="custom" o:connectlocs="30,0;75,0;105,30;105,60;75,76;75,151;90,166;90,211;0,211;15,151;30,151;30,60;15,60;15,30;30,0" o:connectangles="0,0,0,0,0,0,0,0,0,0,0,0,0,0,0"/>
                </v:shape>
                <v:group id=" 167" o:spid="_x0000_s37190" style="position:absolute;left:6105;top:4479;width:45;height:15" coordorigin="6105,4479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">
                  <v:shape id=" 168" o:spid="_x0000_s37192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" path="m,15l30,,45,15,,15xe" strokeweight=".25pt">
                    <v:path arrowok="t" o:connecttype="custom" o:connectlocs="0,15;30,0;45,15;0,15" o:connectangles="0,0,0,0"/>
                  </v:shape>
                  <v:shape id=" 169" o:spid="_x0000_s37191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" path="m,15l30,,45,15e" filled="f" strokeweight=".25pt">
                    <v:path arrowok="t" o:connecttype="custom" o:connectlocs="0,15;30,0;45,15" o:connectangles="0,0,0"/>
                  </v:shape>
                </v:group>
                <v:group id=" 170" o:spid="_x0000_s37187" style="position:absolute;left:6105;top:4524;width:45;height:15" coordorigin="6105,4524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">
                  <v:shape id=" 171" o:spid="_x0000_s37189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" path="m,l30,15,45,,,xe" strokeweight=".25pt">
                    <v:path arrowok="t" o:connecttype="custom" o:connectlocs="0,0;30,15;45,0;0,0" o:connectangles="0,0,0,0"/>
                  </v:shape>
                  <v:shape id=" 172" o:spid="_x0000_s37188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" path="m,l30,15,45,e" filled="f" strokeweight=".25pt">
                    <v:path arrowok="t" o:connecttype="custom" o:connectlocs="0,0;30,15;45,0" o:connectangles="0,0,0"/>
                  </v:shape>
                </v:group>
                <v:line id=" 173" o:spid="_x0000_s37186" style="position:absolute;visibility:visible;mso-wrap-style:square" from="6120,4418" to="6135,4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" strokeweight=".25pt">
                  <o:lock v:ext="edit" shapetype="f"/>
                </v:line>
                <v:line id=" 174" o:spid="_x0000_s37185" style="position:absolute;visibility:visible;mso-wrap-style:square" from="6120,4569" to="6135,45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" strokeweight=".25pt">
                  <o:lock v:ext="edit" shapetype="f"/>
                </v:line>
                <v:line id=" 175" o:spid="_x0000_s37184" style="position:absolute;visibility:visible;mso-wrap-style:square" from="6120,4599" to="6135,4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" strokeweight=".25pt">
                  <o:lock v:ext="edit" shapetype="f"/>
                </v:line>
                <v:line id=" 176" o:spid="_x0000_s37183" style="position:absolute;visibility:visible;mso-wrap-style:square" from="6135,4584" to="615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" strokeweight=".25pt">
                  <o:lock v:ext="edit" shapetype="f"/>
                </v:line>
                <v:line id=" 177" o:spid="_x0000_s37182" style="position:absolute;visibility:visible;mso-wrap-style:square" from="6105,4584" to="612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" strokeweight=".25pt">
                  <o:lock v:ext="edit" shapetype="f"/>
                </v:line>
                <v:line id=" 178" o:spid="_x0000_s37181" style="position:absolute;visibility:visible;mso-wrap-style:square" from="6105,4509" to="6150,45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" strokeweight=".25pt">
                  <o:lock v:ext="edit" shapetype="f"/>
                </v:line>
                <v:line id=" 179" o:spid="_x0000_s37180" style="position:absolute;visibility:visible;mso-wrap-style:square" from="6105,4448" to="6150,44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" strokeweight=".25pt">
                  <o:lock v:ext="edit" shapetype="f"/>
                </v:line>
              </v:group>
            </v:group>
            <v:group id=" 180" o:spid="_x0000_s37157" style="position:absolute;left:6600;top:4133;width:465;height:300" coordorigin="6600,4133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5kG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">
              <v:shape id=" 181" o:spid="_x0000_s37177" style="position:absolute;left:6600;top:4133;width:465;height:300;visibility:visible;mso-wrap-style:square;v-text-anchor:top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" path="m330,l300,15r-15,l240,30r-15,l180,45,135,75r,15l105,105r-30,l45,135r,30l30,180r,30l,255r,30l15,300r210,l225,285r45,-30l300,255r15,-15l330,240r30,-30l375,210r15,-15l420,150r15,15l465,135r,-90l450,15,435,,330,xe" fillcolor="silver" strokeweight=".25pt">
                <v:path arrowok="t" o:connecttype="custom" o:connectlocs="330,0;300,15;285,15;240,30;225,30;180,45;135,75;135,90;105,105;75,105;45,135;45,165;30,180;30,210;0,255;0,285;15,300;225,300;225,285;270,255;300,255;315,240;330,240;360,210;375,210;390,195;420,150;435,165;465,135;465,45;450,15;435,0;330,0" o:connectangles="0,0,0,0,0,0,0,0,0,0,0,0,0,0,0,0,0,0,0,0,0,0,0,0,0,0,0,0,0,0,0,0,0"/>
              </v:shape>
              <v:group id=" 182" o:spid="_x0000_s37174" style="position:absolute;left:6915;top:4133;width:135;height:150" coordorigin="6915,4133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">
                <v:shape id=" 183" o:spid="_x0000_s37176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" path="m90,l75,15r,30l135,30,60,45,45,60r,90l30,120,15,105r,-45l,60,,15,90,xe" fillcolor="silver" strokeweight=".25pt">
                  <v:path arrowok="t" o:connecttype="custom" o:connectlocs="90,0;75,15;75,45;135,30;60,45;45,60;45,150;30,120;15,105;15,60;0,60;0,15;90,0" o:connectangles="0,0,0,0,0,0,0,0,0,0,0,0,0"/>
                </v:shape>
                <v:shape id=" 184" o:spid="_x0000_s37175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" path="m90,l75,15r,30l135,30,60,45,45,60r,90l30,120,15,105r,-45l,60,,15e" filled="f" strokeweight=".25pt">
                  <v:path arrowok="t" o:connecttype="custom" o:connectlocs="90,0;75,15;75,45;135,30;60,45;45,60;45,150;30,120;15,105;15,60;0,60;0,15" o:connectangles="0,0,0,0,0,0,0,0,0,0,0,0"/>
                </v:shape>
              </v:group>
              <v:group id=" 185" o:spid="_x0000_s37171" style="position:absolute;left:6810;top:4163;width:90;height:225" coordorigin="6810,4163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">
                <v:shape id=" 186" o:spid="_x0000_s37173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" path="m60,225r,-90l75,150r15,15l75,165,60,135r-15,l45,105,,75,,45r45,l90,75,60,45,,45,15,,60,225xe" fillcolor="silver" strokeweight=".25pt">
                  <v:path arrowok="t" o:connecttype="custom" o:connectlocs="60,225;60,135;75,150;90,165;75,165;60,135;45,135;45,105;0,75;0,45;45,45;90,75;60,45;0,45;15,0;60,225" o:connectangles="0,0,0,0,0,0,0,0,0,0,0,0,0,0,0,0"/>
                </v:shape>
                <v:shape id=" 187" o:spid="_x0000_s37172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" path="m60,225r,-90l75,150r15,15l75,165,60,135r-15,l45,105,,75,,45r45,l90,75,60,45,,45,15,e" filled="f" strokeweight=".25pt">
                  <v:path arrowok="t" o:connecttype="custom" o:connectlocs="60,225;60,135;75,150;90,165;75,165;60,135;45,135;45,105;0,75;0,45;45,45;90,75;60,45;0,45;15,0" o:connectangles="0,0,0,0,0,0,0,0,0,0,0,0,0,0,0"/>
                </v:shape>
              </v:group>
              <v:group id=" 188" o:spid="_x0000_s37168" style="position:absolute;left:6630;top:4253;width:150;height:165" coordorigin="6630,4253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ZUA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">
                <v:shape id=" 189" o:spid="_x0000_s37170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" path="m150,l120,15,105,30r15,l105,60,75,90,45,105r,-15l15,75r30,l45,90,30,105r,30l30,150,15,165,,165,150,xe" fillcolor="silver" strokeweight=".25pt">
                  <v:path arrowok="t" o:connecttype="custom" o:connectlocs="150,0;120,15;105,30;120,30;105,60;75,90;45,105;45,90;45,90;15,75;45,75;45,90;30,105;30,135;30,150;15,165;0,165;150,0" o:connectangles="0,0,0,0,0,0,0,0,0,0,0,0,0,0,0,0,0,0"/>
                </v:shape>
                <v:shape id=" 190" o:spid="_x0000_s37169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" path="m150,l120,15,105,30r15,l105,60,75,90,45,105r,-15l15,75r30,l45,90,30,105r,30l30,150,15,165,,165e" filled="f" strokeweight=".25pt">
                  <v:path arrowok="t" o:connecttype="custom" o:connectlocs="150,0;120,15;105,30;120,30;105,60;75,90;45,105;45,90;45,90;15,75;45,75;45,90;30,105;30,135;30,150;15,165;0,165" o:connectangles="0,0,0,0,0,0,0,0,0,0,0,0,0,0,0,0,0"/>
                </v:shape>
              </v:group>
              <v:group id=" 191" o:spid="_x0000_s37165" style="position:absolute;left:6735;top:4268;width:90;height:150" coordorigin="6735,4268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">
                <v:shape id=" 192" o:spid="_x0000_s37167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" path="m75,l90,15r,30l75,60r-15,l45,75r,15l30,105,,120,30,105r,30l15,150,75,xe" fillcolor="silver" strokeweight=".25pt">
                  <v:path arrowok="t" o:connecttype="custom" o:connectlocs="75,0;90,15;90,45;75,60;60,60;45,75;45,90;30,105;0,120;30,105;30,135;15,150;75,0" o:connectangles="0,0,0,0,0,0,0,0,0,0,0,0,0"/>
                </v:shape>
                <v:shape id=" 193" o:spid="_x0000_s37166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" path="m75,l90,15r,30l75,60r-15,l45,75r,15l30,105,,120,30,105r,30l15,150e" filled="f" strokeweight=".25pt">
                  <v:path arrowok="t" o:connecttype="custom" o:connectlocs="75,0;90,15;90,45;75,60;60,60;45,75;45,90;30,105;0,120;30,105;30,135;15,150" o:connectangles="0,0,0,0,0,0,0,0,0,0,0,0"/>
                </v:shape>
              </v:group>
              <v:line id=" 194" o:spid="_x0000_s37164" style="position:absolute;visibility:visible;mso-wrap-style:square" from="6735,4238" to="6765,42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" strokeweight=".25pt">
                <o:lock v:ext="edit" shapetype="f"/>
              </v:line>
              <v:line id=" 195" o:spid="_x0000_s37163" style="position:absolute;visibility:visible;mso-wrap-style:square" from="6765,4208" to="6780,42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" strokeweight=".25pt">
                <o:lock v:ext="edit" shapetype="f"/>
              </v:line>
              <v:group id=" 196" o:spid="_x0000_s37160" style="position:absolute;left:6930;top:4298;width:30;height:30" coordorigin="6930,4298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zI0wwAAANw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yvKTyfCRfIxT8AAAD//wMAUEsBAi0AFAAGAAgAAAAhANvh9svuAAAAhQEAABMAAAAAAAAAAAAA&#10;AAAAAAAAAFtDb250ZW50X1R5cGVzXS54bWxQSwECLQAUAAYACAAAACEAWvQsW78AAAAVAQAACwAA&#10;AAAAAAAAAAAAAAAfAQAAX3JlbHMvLnJlbHNQSwECLQAUAAYACAAAACEAQ2syNMMAAADcAAAADwAA&#10;AAAAAAAAAAAAAAAHAgAAZHJzL2Rvd25yZXYueG1sUEsFBgAAAAADAAMAtwAAAPcCAAAAAA==&#10;">
                <v:shape id=" 197" o:spid="_x0000_s37162" style="position:absolute;left:6930;top:4298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" path="m,30l30,,,30xe" fillcolor="silver" strokeweight=".25pt">
                  <v:path arrowok="t" o:connecttype="custom" o:connectlocs="0,30;30,0;0,30" o:connectangles="0,0,0"/>
                </v:shape>
                <v:line id=" 198" o:spid="_x0000_s37161" style="position:absolute;flip:y;visibility:visible;mso-wrap-style:square" from="6930,4298" to="6960,43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" strokeweight=".25pt">
                  <o:lock v:ext="edit" shapetype="f"/>
                </v:line>
              </v:group>
              <v:shape id=" 199" o:spid="_x0000_s37159" style="position:absolute;left:6720;top:4298;width:45;height:135;visibility:visible;mso-wrap-style:square;v-text-anchor:top" coordsize="4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" path="m,135l,90,,60,15,45,30,30r,-15l45,e" filled="f" strokeweight=".25pt">
                <v:path arrowok="t" o:connecttype="custom" o:connectlocs="0,135;0,90;0,60;15,45;30,30;30,15;45,0" o:connectangles="0,0,0,0,0,0,0"/>
              </v:shape>
              <v:shape id=" 200" o:spid="_x0000_s37158" style="position:absolute;left:6735;top:4373;width:75;height:60;visibility:visible;mso-wrap-style:square;v-text-anchor:top" coordsize="7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" path="m30,l,60r75,l75,,30,xe" fillcolor="black" strokeweight=".25pt">
                <v:path arrowok="t" o:connecttype="custom" o:connectlocs="30,0;0,60;75,60;75,0;30,0" o:connectangles="0,0,0,0,0"/>
              </v:shape>
            </v:group>
            <v:group id=" 201" o:spid="_x0000_s37131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rV67xgAAANw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asoht8z4QjI3Q8AAAD//wMAUEsBAi0AFAAGAAgAAAAhANvh9svuAAAAhQEAABMAAAAAAAAA&#10;AAAAAAAAAAAAAFtDb250ZW50X1R5cGVzXS54bWxQSwECLQAUAAYACAAAACEAWvQsW78AAAAVAQAA&#10;CwAAAAAAAAAAAAAAAAAfAQAAX3JlbHMvLnJlbHNQSwECLQAUAAYACAAAACEA/61eu8YAAADcAAAA&#10;DwAAAAAAAAAAAAAAAAAHAgAAZHJzL2Rvd25yZXYueG1sUEsFBgAAAAADAAMAtwAAAPoCAAAAAA==&#10;">
              <v:group id=" 202" o:spid="_x0000_s37154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">
                <v:shape id=" 203" o:spid="_x0000_s37156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,,300xe" fillcolor="silver" strokeweight=".25pt">
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;0,300" o:connectangles="0,0,0,0,0,0,0,0,0,0,0,0,0,0,0,0,0,0,0,0,0,0,0,0,0,0,0,0,0,0,0,0,0,0,0,0,0,0,0,0,0,0,0,0,0,0,0,0,0,0,0,0"/>
                </v:shape>
                <v:shape id=" 204" o:spid="_x0000_s37155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e" filled="f" strokeweight=".25pt">
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" o:connectangles="0,0,0,0,0,0,0,0,0,0,0,0,0,0,0,0,0,0,0,0,0,0,0,0,0,0,0,0,0,0,0,0,0,0,0,0,0,0,0,0,0,0,0,0,0,0,0,0,0,0,0"/>
                </v:shape>
              </v:group>
              <v:group id=" 205" o:spid="_x0000_s37151" style="position:absolute;left:6795;top:4148;width:90;height:210" coordorigin="6795,4148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">
                <v:shape id=" 206" o:spid="_x0000_s37153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" path="m15,l,45,15,90r30,15l60,120r,15l75,150r15,15l60,150r,15l60,210,15,xe" fillcolor="silver" strokeweight=".25pt">
                  <v:path arrowok="t" o:connecttype="custom" o:connectlocs="15,0;0,45;15,90;45,105;45,105;60,120;60,135;75,150;90,165;60,150;60,165;60,210;15,0" o:connectangles="0,0,0,0,0,0,0,0,0,0,0,0,0"/>
                </v:shape>
                <v:shape id=" 207" o:spid="_x0000_s37152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" path="m15,l,45,15,90r30,15l60,120r,15l75,150r15,15l60,150r,15l60,210e" filled="f" strokeweight=".25pt">
                  <v:path arrowok="t" o:connecttype="custom" o:connectlocs="15,0;0,45;15,90;45,105;45,105;60,120;60,135;75,150;90,165;60,150;60,165;60,210" o:connectangles="0,0,0,0,0,0,0,0,0,0,0,0"/>
                </v:shape>
              </v:group>
              <v:group id=" 208" o:spid="_x0000_s37148" style="position:absolute;left:6615;top:4223;width:150;height:180" coordorigin="6615,4223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">
                <v:shape id=" 209" o:spid="_x0000_s37150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" path="m150,l135,15r-15,l105,30r-15,l120,45r,15l105,75,75,90,60,105r-15,l30,75r15,30l30,120r,15l30,150,,180,150,xe" fillcolor="silver" strokeweight=".25pt">
                  <v:path arrowok="t" o:connecttype="custom" o:connectlocs="150,0;135,15;120,15;105,30;90,30;120,45;120,60;105,75;75,90;60,105;45,105;30,75;45,105;30,120;30,135;30,150;0,180;150,0" o:connectangles="0,0,0,0,0,0,0,0,0,0,0,0,0,0,0,0,0,0"/>
                </v:shape>
                <v:shape id=" 210" o:spid="_x0000_s37149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" path="m150,l135,15r-15,l105,30r-15,l120,45r,15l105,75,75,90,60,105r-15,l30,75r15,30l30,120r,15l30,150,,180e" filled="f" strokeweight=".25pt">
                  <v:path arrowok="t" o:connecttype="custom" o:connectlocs="150,0;135,15;120,15;105,30;90,30;120,45;120,60;105,75;75,90;60,105;45,105;30,75;45,105;30,120;30,135;30,150;0,180" o:connectangles="0,0,0,0,0,0,0,0,0,0,0,0,0,0,0,0,0"/>
                </v:shape>
              </v:group>
              <v:group id=" 211" o:spid="_x0000_s37145" style="position:absolute;left:6900;top:4118;width:135;height:195" coordorigin="6900,4118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">
                <v:shape id=" 212" o:spid="_x0000_s37147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" path="m90,l75,15,90,45,105,30,135,15,75,45r,-15l60,45r-15,l45,75r15,45l45,150,30,135,15,120r,-15l15,90r,-45l,45,,15,15,75r15,30l45,165,15,195r15,l60,180,90,xe" fillcolor="silver" strokeweight=".25pt">
                  <v:path arrowok="t" o:connecttype="custom" o:connectlocs="90,0;75,15;90,45;105,30;135,15;75,45;75,30;60,45;45,45;45,75;60,120;45,150;30,135;15,120;15,105;15,90;15,45;0,45;0,15;15,75;30,105;45,165;15,195;30,195;60,180;90,0" o:connectangles="0,0,0,0,0,0,0,0,0,0,0,0,0,0,0,0,0,0,0,0,0,0,0,0,0,0"/>
                </v:shape>
                <v:shape id=" 213" o:spid="_x0000_s37146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" path="m90,l75,15,90,45,105,30,135,15,75,45r,-15l60,45r-15,l45,75r15,45l45,150,30,135,15,120r,-15l15,90r,-45l,45,,15,15,75r15,30l45,165,15,195r15,l60,180e" filled="f" strokeweight=".25pt">
                  <v:path arrowok="t" o:connecttype="custom" o:connectlocs="90,0;75,15;90,45;105,30;135,15;75,45;75,30;60,45;45,45;45,75;60,120;45,150;30,135;15,120;15,105;15,90;15,45;0,45;0,15;15,75;30,105;45,165;15,195;30,195;60,180" o:connectangles="0,0,0,0,0,0,0,0,0,0,0,0,0,0,0,0,0,0,0,0,0,0,0,0,0"/>
                </v:shape>
              </v:group>
              <v:group id=" 214" o:spid="_x0000_s37142" style="position:absolute;left:6810;top:4193;width:60;height:15" coordorigin="6810,4193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2v+xAAAANw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3gMzzPhCMjFAwAA//8DAFBLAQItABQABgAIAAAAIQDb4fbL7gAAAIUBAAATAAAAAAAAAAAA&#10;AAAAAAAAAABbQ29udGVudF9UeXBlc10ueG1sUEsBAi0AFAAGAAgAAAAhAFr0LFu/AAAAFQEAAAsA&#10;AAAAAAAAAAAAAAAAHwEAAF9yZWxzLy5yZWxzUEsBAi0AFAAGAAgAAAAhAGoDa/7EAAAA3AAAAA8A&#10;AAAAAAAAAAAAAAAABwIAAGRycy9kb3ducmV2LnhtbFBLBQYAAAAAAwADALcAAAD4AgAAAAA=&#10;">
                <v:shape id=" 215" o:spid="_x0000_s37144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" path="m,l45,r,15l60,15,,xe" fillcolor="silver" strokeweight=".25pt">
                  <v:path arrowok="t" o:connecttype="custom" o:connectlocs="0,0;45,0;45,15;60,15;0,0" o:connectangles="0,0,0,0,0"/>
                </v:shape>
                <v:shape id=" 216" o:spid="_x0000_s37143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" path="m,l45,r,15l60,15e" filled="f" strokeweight=".25pt">
                  <v:path arrowok="t" o:connecttype="custom" o:connectlocs="0,0;45,0;45,15;60,15" o:connectangles="0,0,0,0"/>
                </v:shape>
              </v:group>
              <v:shape id=" 217" o:spid="_x0000_s37141" style="position:absolute;left:6735;top:435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" path="m,15r30,l45,,60,r,45l,45,,15xe" fillcolor="silver" strokeweight=".25pt">
                <v:path arrowok="t" o:connecttype="custom" o:connectlocs="0,15;30,15;45,0;60,0;60,45;0,45;0,45;0,15" o:connectangles="0,0,0,0,0,0,0,0"/>
              </v:shape>
              <v:group id=" 218" o:spid="_x0000_s37138" style="position:absolute;left:6690;top:4238;width:120;height:165" coordorigin="6690,4238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">
                <v:shape id=" 219" o:spid="_x0000_s37140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" path="m90,r30,30l120,45,105,75,90,60,75,75r,15l60,105r,30l45,105,30,135,15,165,,135,,120r30,l30,105,60,75r,-30l90,xe" fillcolor="silver" strokeweight=".25pt">
                  <v:path arrowok="t" o:connecttype="custom" o:connectlocs="90,0;120,30;120,45;105,75;90,60;75,75;75,90;60,105;60,135;45,105;30,135;15,165;0,135;0,120;30,120;30,105;60,75;60,45;90,0" o:connectangles="0,0,0,0,0,0,0,0,0,0,0,0,0,0,0,0,0,0,0"/>
                </v:shape>
                <v:shape id=" 220" o:spid="_x0000_s37139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" path="m90,r30,30l120,45,105,75,90,60,75,75r,15l60,105r,30l45,105,30,135,15,165,,135,,120r30,l30,105,60,75r,-30e" filled="f" strokeweight=".25pt">
                  <v:path arrowok="t" o:connecttype="custom" o:connectlocs="90,0;120,30;120,45;105,75;90,60;75,75;75,90;60,105;60,135;45,105;30,135;15,165;0,135;0,120;30,120;30,105;60,75;60,45" o:connectangles="0,0,0,0,0,0,0,0,0,0,0,0,0,0,0,0,0,0"/>
                </v:shape>
              </v:group>
              <v:group id=" 221" o:spid="_x0000_s37135" style="position:absolute;left:6750;top:4178;width:30;height:15" coordorigin="6750,4178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">
                <v:shape id=" 222" o:spid="_x0000_s37137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" path="m,l,15r30,l,xe" fillcolor="silver" strokeweight=".25pt">
                  <v:path arrowok="t" o:connecttype="custom" o:connectlocs="0,0;0,15;30,15;0,0" o:connectangles="0,0,0,0"/>
                </v:shape>
                <v:shape id=" 223" o:spid="_x0000_s37136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" path="m,l,15r30,e" filled="f" strokeweight=".25pt">
                  <v:path arrowok="t" o:connecttype="custom" o:connectlocs="0,0;0,15;30,15" o:connectangles="0,0,0"/>
                </v:shape>
              </v:group>
              <v:group id=" 224" o:spid="_x0000_s37132" style="position:absolute;left:6735;top:4223;width:1;height:1" coordorigin="6735,4223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">
                <v:line id=" 225" o:spid="_x0000_s37134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" strokecolor="white" strokeweight=".25pt">
                  <o:lock v:ext="edit" shapetype="f"/>
                </v:line>
                <v:line id=" 226" o:spid="_x0000_s37133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" strokeweight=".25pt">
                  <o:lock v:ext="edit" shapetype="f"/>
                </v:line>
              </v:group>
            </v:group>
          </v:group>
          <v:shape id=" 227" o:spid="_x0000_s37129" style="position:absolute;left:6390;top:3426;width:870;height:602;visibility:visible;mso-wrap-style:square;v-text-anchor:top" coordsize="870,6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" path="m120,586r30,l255,586r15,-15l300,571r30,-15l360,571r105,31l585,602r15,-31l615,586r30,-15l690,571r15,-15l735,556r30,-15l825,541r15,l870,541,165,,,90r60,76l90,226r15,60l120,346r,240xe" fillcolor="yellow" strokeweight=".25pt">
            <v:path arrowok="t" o:connecttype="custom" o:connectlocs="120,586;150,586;255,586;270,571;300,571;330,556;330,556;360,571;465,602;585,602;600,571;615,586;645,571;690,571;705,556;735,556;765,541;825,541;840,541;870,541;165,0;0,90;60,166;90,226;105,286;120,346;120,586" o:connectangles="0,0,0,0,0,0,0,0,0,0,0,0,0,0,0,0,0,0,0,0,0,0,0,0,0,0,0"/>
          </v:shape>
          <v:group id=" 228" o:spid="_x0000_s37095" style="position:absolute;left:4604;top:2870;width:3032;height:737" coordorigin="4604,2870" coordsize="3032,7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">
            <v:shape id=" 229" o:spid="_x0000_s37128" style="position:absolute;left:6390;top:3005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" path="m,34l68,r4,20c73,25,74,30,71,33v-3,3,-13,5,-17,6c50,39,47,37,47,36r6,-2l53,29r-7,7l53,29r,-5l50,19,49,9,,34xe" fillcolor="#0cf" strokeweight=".25pt">
              <v:path arrowok="t" o:connecttype="custom" o:connectlocs="0,115985;230142,0;243669,68182;240276,112584;182805,132978;159143,122788;179427,115985;179427,98767;155750,122788;179427,98767;179427,81789;169277,64796;165899,30584;0,115985" o:connectangles="0,0,0,0,0,0,0,0,0,0,0,0,0,0"/>
            </v:shape>
            <v:group id=" 230" o:spid="_x0000_s37125" style="position:absolute;left:4739;top:3020;width:1111;height:587" coordorigin="4739,3020" coordsize="1111,5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TGd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zA9nwhGQ+38AAAD//wMAUEsBAi0AFAAGAAgAAAAhANvh9svuAAAAhQEAABMAAAAAAAAAAAAA&#10;AAAAAAAAAFtDb250ZW50X1R5cGVzXS54bWxQSwECLQAUAAYACAAAACEAWvQsW78AAAAVAQAACwAA&#10;AAAAAAAAAAAAAAAfAQAAX3JlbHMvLnJlbHNQSwECLQAUAAYACAAAACEAXo0xncMAAADcAAAADwAA&#10;AAAAAAAAAAAAAAAHAgAAZHJzL2Rvd25yZXYueG1sUEsFBgAAAAADAAMAtwAAAPcCAAAAAA==&#10;">
              <v:shape id=" 231" o:spid="_x0000_s37127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" path="m74,34l7,,2,21c2,26,,31,3,34r18,5l28,37,21,34r,-4l28,36,21,29r1,-4l24,20,25,10e" fillcolor="#0cf" strokeweight=".25pt">
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</v:shape>
              <v:shape id=" 232" o:spid="_x0000_s37126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" path="m74,34l7,,2,21c2,26,,31,3,34r18,5l28,37,21,34r,-4l28,36,21,29r1,-4l24,20,25,10e" filled="f" strokeweight=".25pt">
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</v:shape>
            </v:group>
            <v:shape id=" 233" o:spid="_x0000_s37124" style="position:absolute;left:7426;top:287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" path="m45,135r30,l210,,,30,,75r45,60xe" strokeweight=".25pt">
              <v:path arrowok="t" o:connecttype="custom" o:connectlocs="45,135;75,135;210,0;0,30;0,75;45,135" o:connectangles="0,0,0,0,0,0"/>
            </v:shape>
            <v:oval id=" 234" o:spid="_x0000_s37123" style="position:absolute;left:7410;top:2975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9jbwwAAANwAAAAPAAAAZHJzL2Rvd25yZXYueG1sRI9Ra8Iw&#10;FIXfB/6HcIW9zdQ4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ak/Y28MAAADcAAAADwAA&#10;AAAAAAAAAAAAAAAHAgAAZHJzL2Rvd25yZXYueG1sUEsFBgAAAAADAAMAtwAAAPcCAAAAAA==&#10;" strokeweight=".25pt">
              <v:path arrowok="t"/>
            </v:oval>
            <v:oval id=" 235" o:spid="_x0000_s37122" style="position:absolute;left:4784;top:2990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31AwwAAANwAAAAPAAAAZHJzL2Rvd25yZXYueG1sRI9Ra8Iw&#10;FIXfB/6HcIW9zdTI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BQN9QMMAAADcAAAADwAA&#10;AAAAAAAAAAAAAAAHAgAAZHJzL2Rvd25yZXYueG1sUEsFBgAAAAADAAMAtwAAAPcCAAAAAA==&#10;" strokeweight=".25pt">
              <v:path arrowok="t"/>
            </v:oval>
            <v:shape id=" 236" o:spid="_x0000_s37121" style="position:absolute;left:4604;top:290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" path="m165,135r-30,l,,210,45r,30l165,135xe" strokeweight=".25pt">
              <v:path arrowok="t" o:connecttype="custom" o:connectlocs="165,135;135,135;0,0;210,45;210,75;165,135" o:connectangles="0,0,0,0,0,0"/>
            </v:shape>
            <v:shape id=" 237" o:spid="_x0000_s37120" style="position:absolute;left:7185;top:3141;width:256;height:375;visibility:visible;mso-wrap-style:square;v-text-anchor:top" coordsize="256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" path="m90,90l75,75,60,60,75,45r30,l105,30r30,l165,45,150,75r,30l165,75r,-30l135,30r,-15l180,r30,45l210,90r-15,30l180,135r,15l195,165r15,30l225,225r,105l256,330r,-30l256,330r-31,15l210,285r-30,30l195,315r,30l180,345r-30,30l120,375,105,360r15,-15l135,345r30,-30l150,315r,-30l105,330r-15,l75,345,60,330,45,315,60,300r30,l120,270r15,l135,240r15,15l135,240,105,210r15,-15l90,195,75,225r-15,l30,240,15,225r,-15l30,195,60,180,75,165,45,150r-15,l30,135r-15,l,120r30,l45,120r45,l105,120,90,105r,-15xe" fillcolor="#fc0" strokeweight=".25pt">
              <v:path arrowok="t" o:connecttype="custom" o:connectlocs="75,75;75,45;105,30;165,45;150,105;165,45;135,15;210,45;195,120;180,150;210,195;225,330;256,300;225,345;180,315;195,345;150,375;105,360;135,345;150,315;105,330;75,345;45,315;90,300;135,270;150,255;105,210;90,195;60,225;15,225;30,195;75,165;30,150;15,135;0,120;45,120;105,120;90,90" o:connectangles="0,0,0,0,0,0,0,0,0,0,0,0,0,0,0,0,0,0,0,0,0,0,0,0,0,0,0,0,0,0,0,0,0,0,0,0,0,0"/>
            </v:shape>
            <v:group id=" 238" o:spid="_x0000_s37097" style="position:absolute;left:4799;top:3171;width:226;height:315" coordorigin="4799,3171" coordsize="226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z2b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rA1nwhGQ+38AAAD//wMAUEsBAi0AFAAGAAgAAAAhANvh9svuAAAAhQEAABMAAAAAAAAAAAAA&#10;AAAAAAAAAFtDb250ZW50X1R5cGVzXS54bWxQSwECLQAUAAYACAAAACEAWvQsW78AAAAVAQAACwAA&#10;AAAAAAAAAAAAAAAfAQAAX3JlbHMvLnJlbHNQSwECLQAUAAYACAAAACEAoPs9m8MAAADcAAAADwAA&#10;AAAAAAAAAAAAAAAHAgAAZHJzL2Rvd25yZXYueG1sUEsFBgAAAAADAAMAtwAAAPcCAAAAAA==&#10;">
              <v:shape id=" 239" o:spid="_x0000_s37119" style="position:absolute;left:4830;top:3261;width:180;height:225;visibility:visible;mso-wrap-style:square;v-text-anchor:top" coordsize="18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" path="m75,l45,30,30,60,15,75r,30l,120r,45l15,180r,15l45,210r30,l90,225r30,l150,195r15,-15l180,150r,-45l165,60,150,30,120,,75,xe" fillcolor="#fc0" strokeweight=".25pt">
                <v:path arrowok="t" o:connecttype="custom" o:connectlocs="75,0;45,30;30,60;15,75;15,105;0,120;0,165;15,180;15,195;45,210;75,210;90,225;120,225;150,195;165,180;180,150;180,105;165,60;150,30;120,0;75,0" o:connectangles="0,0,0,0,0,0,0,0,0,0,0,0,0,0,0,0,0,0,0,0,0"/>
              </v:shape>
              <v:group id=" 240" o:spid="_x0000_s37116" style="position:absolute;left:4875;top:3261;width:60;height:225" coordorigin="4875,3261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">
                <v:shape id=" 241" o:spid="_x0000_s37118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" path="m45,r,15l60,15,45,45r15,l45,60,60,75,45,90r15,l45,120r,15l30,150,,180r,15l45,225,60,195r,-30l45,135,45,xe" fillcolor="black" strokeweight=".25pt">
                  <v:path arrowok="t" o:connecttype="custom" o:connectlocs="45,0;45,15;60,15;45,45;60,45;45,60;60,75;45,90;60,90;45,120;45,135;30,150;0,180;0,195;45,225;60,195;60,165;45,135;45,0" o:connectangles="0,0,0,0,0,0,0,0,0,0,0,0,0,0,0,0,0,0,0"/>
                </v:shape>
                <v:shape id=" 242" o:spid="_x0000_s37117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" path="m45,r,15l60,15,45,45r15,l45,60,60,75,45,90r15,l45,120r,15l30,150,,180r,15l45,225,60,195r,-30l45,135e" filled="f" strokeweight=".25pt">
                  <v:path arrowok="t" o:connecttype="custom" o:connectlocs="45,0;45,15;60,15;45,45;60,45;45,60;60,75;45,90;60,90;45,120;45,135;30,150;0,180;0,195;45,225;60,195;60,165;45,135" o:connectangles="0,0,0,0,0,0,0,0,0,0,0,0,0,0,0,0,0,0"/>
                </v:shape>
              </v:group>
              <v:shape id=" 243" o:spid="_x0000_s37115" style="position:absolute;left:4875;top:3186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" path="m60,l30,,,30,,60,30,75r45,l90,45r,-15l60,xe" fillcolor="#fc0" strokeweight=".25pt">
                <v:path arrowok="t" o:connecttype="custom" o:connectlocs="60,0;30,0;0,30;0,60;30,75;75,75;90,45;90,30;60,0" o:connectangles="0,0,0,0,0,0,0,0,0"/>
              </v:shape>
              <v:shape id=" 244" o:spid="_x0000_s37114" style="position:absolute;left:4830;top:3261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" path="m,30l15,r,15l45,30e" filled="f" strokeweight=".25pt">
                <v:path arrowok="t" o:connecttype="custom" o:connectlocs="0,30;15,0;15,15;45,30" o:connectangles="0,0,0,0"/>
              </v:shape>
              <v:shape id=" 245" o:spid="_x0000_s37113" style="position:absolute;left:4814;top:3321;width:31;height:30;visibility:visible;mso-wrap-style:square;v-text-anchor:top" coordsize="3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" path="m,30l,15,16,,31,15e" filled="f" strokeweight=".25pt">
                <v:path arrowok="t" o:connecttype="custom" o:connectlocs="0,30;0,15;16,0;31,15" o:connectangles="0,0,0,0"/>
              </v:shape>
              <v:shape id=" 246" o:spid="_x0000_s37112" style="position:absolute;left:4980;top:3276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" path="m,30l15,,30,,45,15e" filled="f" strokeweight=".25pt">
                <v:path arrowok="t" o:connecttype="custom" o:connectlocs="0,30;15,0;30,0;45,15" o:connectangles="0,0,0,0"/>
              </v:shape>
              <v:shape id=" 247" o:spid="_x0000_s37111" style="position:absolute;left:5010;top:335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" path="m,l15,15r,15l15,45e" filled="f" strokeweight=".25pt">
                <v:path arrowok="t" o:connecttype="custom" o:connectlocs="0,0;15,15;15,30;15,45" o:connectangles="0,0,0,0"/>
              </v:shape>
              <v:shape id=" 248" o:spid="_x0000_s37110" style="position:absolute;left:4995;top:344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" path="m,l,15,15,30r,15e" filled="f" strokeweight=".25pt">
                <v:path arrowok="t" o:connecttype="custom" o:connectlocs="0,0;0,15;15,30;15,45" o:connectangles="0,0,0,0"/>
              </v:shape>
              <v:shape id=" 249" o:spid="_x0000_s37109" style="position:absolute;left:4799;top:3411;width:31;height:45;visibility:visible;mso-wrap-style:square;v-text-anchor:top" coordsize="31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" path="m31,r,15l15,30,,45e" filled="f" strokeweight=".25pt">
                <v:path arrowok="t" o:connecttype="custom" o:connectlocs="31,0;31,15;15,30;0,45" o:connectangles="0,0,0,0"/>
              </v:shape>
              <v:shape id=" 250" o:spid="_x0000_s37108" style="position:absolute;left:4860;top:317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" path="m30,30l,15,,e" filled="f" strokeweight=".25pt">
                <v:path arrowok="t" o:connecttype="custom" o:connectlocs="30,30;0,15;0,0" o:connectangles="0,0,0"/>
              </v:shape>
              <v:shape id=" 251" o:spid="_x0000_s37107" style="position:absolute;left:4965;top:3186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" path="m,30r15,l15,e" filled="f" strokeweight=".25pt">
                <v:path arrowok="t" o:connecttype="custom" o:connectlocs="0,30;15,30;15,0" o:connectangles="0,0,0"/>
              </v:shape>
              <v:shape id=" 252" o:spid="_x0000_s37106" style="position:absolute;left:4860;top:3336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" path="m,30r30,l30,e" filled="f" strokeweight=".25pt">
                <v:path arrowok="t" o:connecttype="custom" o:connectlocs="0,30;30,30;30,0" o:connectangles="0,0,0"/>
              </v:shape>
              <v:shape id=" 253" o:spid="_x0000_s37105" style="position:absolute;left:4950;top:3351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" path="m,15r15,l15,e" filled="f" strokeweight=".25pt">
                <v:path arrowok="t" o:connecttype="custom" o:connectlocs="0,15;15,15;15,0" o:connectangles="0,0,0"/>
              </v:shape>
              <v:shape id=" 254" o:spid="_x0000_s37104" style="position:absolute;left:4950;top:3411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" path="m,30r15,l15,e" filled="f" strokeweight=".25pt">
                <v:path arrowok="t" o:connecttype="custom" o:connectlocs="0,30;15,30;15,0" o:connectangles="0,0,0"/>
              </v:shape>
              <v:shape id=" 255" o:spid="_x0000_s37103" style="position:absolute;left:4860;top:3396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" path="m,15r15,l15,e" filled="f" strokeweight=".25pt">
                <v:path arrowok="t" o:connecttype="custom" o:connectlocs="0,15;15,15;15,0" o:connectangles="0,0,0"/>
              </v:shape>
              <v:line id=" 256" o:spid="_x0000_s37102" style="position:absolute;visibility:visible;mso-wrap-style:square" from="4890,3306" to="4891,33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" strokeweight=".25pt">
                <o:lock v:ext="edit" shapetype="f"/>
              </v:line>
              <v:line id=" 257" o:spid="_x0000_s37101" style="position:absolute;visibility:visible;mso-wrap-style:square" from="4950,3321" to="4951,33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" strokeweight=".25pt">
                <o:lock v:ext="edit" shapetype="f"/>
              </v:line>
              <v:line id=" 258" o:spid="_x0000_s37100" style="position:absolute;visibility:visible;mso-wrap-style:square" from="4905,3231" to="490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" strokeweight=".25pt">
                <o:lock v:ext="edit" shapetype="f"/>
              </v:line>
              <v:line id=" 259" o:spid="_x0000_s37099" style="position:absolute;visibility:visible;mso-wrap-style:square" from="4935,3231" to="493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" strokeweight=".25pt">
                <o:lock v:ext="edit" shapetype="f"/>
              </v:line>
              <v:line id=" 260" o:spid="_x0000_s37098" style="position:absolute;visibility:visible;mso-wrap-style:square" from="4920,3201" to="4935,32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" strokeweight=".25pt">
                <o:lock v:ext="edit" shapetype="f"/>
              </v:line>
            </v:group>
            <v:shape id=" 261" o:spid="_x0000_s37096" style="position:absolute;left:5700;top:3125;width:855;height:406;visibility:visible;mso-wrap-style:square;v-text-anchor:top" coordsize="57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" path="m,22r10,5l13,24r4,-2c18,21,21,20,22,19v2,,3,,4,c28,19,30,19,31,19v2,,3,,5,1c37,20,39,21,41,22r5,3l57,20,29,,,22xe" strokeweight=".25pt">
              <v:path arrowok="t" o:connecttype="custom" o:connectlocs="0,74839;33750,91801;43875,81621;57375,74839;74250,64674;87750,64674;104625,64674;121500,68058;138375,74839;155250,85019;192375,68058;97875,0;0,74839" o:connectangles="0,0,0,0,0,0,0,0,0,0,0,0,0"/>
            </v:shape>
          </v:group>
          <v:group id=" 262" o:spid="_x0000_s37055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">
            <v:group id=" 263" o:spid="_x0000_s37091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7ID3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8WwCzzPhCMjlAwAA//8DAFBLAQItABQABgAIAAAAIQDb4fbL7gAAAIUBAAATAAAAAAAAAAAA&#10;AAAAAAAAAABbQ29udGVudF9UeXBlc10ueG1sUEsBAi0AFAAGAAgAAAAhAFr0LFu/AAAAFQEAAAsA&#10;AAAAAAAAAAAAAAAAHwEAAF9yZWxzLy5yZWxzUEsBAi0AFAAGAAgAAAAhAL3sgPfEAAAA3AAAAA8A&#10;AAAAAAAAAAAAAAAABwIAAGRycy9kb3ducmV2LnhtbFBLBQYAAAAAAwADALcAAAD4AgAAAAA=&#10;">
              <v:shape id=" 264" o:spid="_x0000_s37094" style="position:absolute;left:5130;top:4930;width:435;height:676;visibility:visible;mso-wrap-style:square;v-text-anchor:top" coordsize="435,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" path="m60,15l120,r60,l210,r45,15l225,30,180,60,165,90r,45l210,180r45,45l300,270r15,45l345,345r,30l345,405r15,46l375,511r30,60l435,616r,15l420,646,375,631r-30,l315,601r-15,l285,631r-30,30l210,676r,-45l225,571r30,-45l255,496r,-30l240,436,210,390,165,345,105,285,60,240,30,180,15,135,,105,15,60,60,15xe" fillcolor="red" strokeweight=".25pt">
                <v:path arrowok="t" o:connecttype="custom" o:connectlocs="60,15;120,0;180,0;210,0;255,15;225,30;180,60;165,90;165,135;210,180;255,225;300,270;315,315;345,345;345,375;345,405;360,451;375,511;405,571;435,616;435,631;420,646;375,631;345,631;315,601;300,601;285,631;255,661;210,676;210,631;225,571;255,526;255,496;255,466;240,436;210,390;165,345;105,285;60,240;30,180;15,135;0,105;15,60;60,15" o:connectangles="0,0,0,0,0,0,0,0,0,0,0,0,0,0,0,0,0,0,0,0,0,0,0,0,0,0,0,0,0,0,0,0,0,0,0,0,0,0,0,0,0,0,0,0"/>
              </v:shape>
              <v:shape id=" 265" o:spid="_x0000_s37093" style="position:absolute;left:6690;top:4915;width:435;height:691;visibility:visible;mso-wrap-style:square;v-text-anchor:top" coordsize="435,6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" path="m375,30l330,,270,,240,15,180,30r30,15l255,75r15,30l270,150r-45,45l180,240r-30,45l120,330r-15,30l90,390r,30l75,466,60,526,45,571,,616r,30l15,661,60,646r30,l120,601r15,15l165,646r30,30l225,691r,-45l210,586,195,541,180,511r15,-30l195,451r45,-46l285,360r60,-75l375,240r30,-45l420,150r15,-30l420,75,375,30xe" fillcolor="red" strokeweight=".25pt">
                <v:path arrowok="t" o:connecttype="custom" o:connectlocs="375,30;330,0;270,0;240,15;180,30;210,45;255,75;270,105;270,150;225,195;180,240;150,285;120,330;105,360;90,390;90,420;75,466;60,526;45,571;0,616;0,646;15,661;60,646;90,646;120,601;135,616;165,646;195,676;225,691;225,646;210,586;195,541;180,511;195,481;195,451;240,405;285,360;345,285;375,240;405,195;420,150;435,120;420,75;375,30" o:connectangles="0,0,0,0,0,0,0,0,0,0,0,0,0,0,0,0,0,0,0,0,0,0,0,0,0,0,0,0,0,0,0,0,0,0,0,0,0,0,0,0,0,0,0,0"/>
              </v:shape>
              <v:shape id=" 266" o:spid="_x0000_s37092" style="position:absolute;left:5295;top:4689;width:1665;height:436;visibility:visible;mso-wrap-style:square;v-text-anchor:top" coordsize="1665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" path="m90,256l15,301,,331r,45l60,436,165,421r90,-30l375,361r90,-75l555,226r75,-46l690,150r90,l885,150r105,l1050,195r75,31l1185,271r60,45l1320,346r75,45l1500,421r105,15l1665,376r,-45l1650,301r-60,-45l1440,195r-75,-30l1290,135,1185,75,1095,30,960,,840,,735,,645,15,555,30,480,75r-60,45l330,165r-90,45l90,256xe" fillcolor="red" strokeweight=".25pt">
                <v:path arrowok="t" o:connecttype="custom" o:connectlocs="90,256;15,301;0,331;0,376;60,436;165,421;255,391;375,361;465,286;555,226;630,180;690,150;780,150;885,150;990,150;1050,195;1125,226;1185,271;1245,316;1320,346;1395,391;1500,421;1605,436;1665,376;1665,331;1650,301;1590,256;1440,195;1365,165;1290,135;1185,75;1095,30;960,0;840,0;735,0;645,15;555,30;480,75;420,120;330,165;240,210;90,256" o:connectangles="0,0,0,0,0,0,0,0,0,0,0,0,0,0,0,0,0,0,0,0,0,0,0,0,0,0,0,0,0,0,0,0,0,0,0,0,0,0,0,0,0,0"/>
              </v:shape>
            </v:group>
            <v:group id=" 267" o:spid="_x0000_s37070" style="position:absolute;left:5505;top:4719;width:1290;height:316" coordorigin="5505,4719" coordsize="1290,3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">
              <v:group id=" 268" o:spid="_x0000_s37088" style="position:absolute;left:5505;top:4899;width:165;height:136" coordorigin="5505,4899" coordsize="16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">
                <v:shape id=" 269" o:spid="_x0000_s37090" style="position:absolute;left:5505;top:4930;width:75;height:105;visibility:visible;mso-wrap-style:square;v-text-anchor:top" coordsize="5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" path="m5,5c4,6,2,6,1,7v,,,,,c2,5,2,4,3,4,3,3,3,3,3,2,2,2,2,2,2,2v,,-1,,-1,c,2,,2,,3v,,,,,c,2,,2,,1v,,1,,1,c2,,2,,2,,3,,3,,3,1v1,,1,,1,c4,1,4,2,4,2,4,3,3,4,2,5v1,,1,,2,c4,5,4,4,5,4v,,,,,c5,4,5,4,5,4v,,,,,c5,4,5,5,5,5xe" fillcolor="#fc0" strokecolor="#fc0" strokeweight=".25pt">
                  <v:path arrowok="t" o:connecttype="custom" o:connectlocs="16875,16875;3375,23625;3375,23625;10125,13500;10125,6750;6750,6750;3375,6750;0,10125;0,10125;0,3375;3375,3375;6750,0;10125,3375;13500,3375;13500,6750;6750,16875;13500,16875;16875,13500;16875,13500;16875,13500;16875,13500;16875,16875" o:connectangles="0,0,0,0,0,0,0,0,0,0,0,0,0,0,0,0,0,0,0,0,0,0"/>
                </v:shape>
                <v:shape id=" 270" o:spid="_x0000_s37089" style="position:absolute;left:5595;top:4899;width:75;height:91;visibility:visible;mso-wrap-style:square;v-text-anchor:top" coordsize="5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" adj="0,,0" path="m,5c1,3,1,2,2,v,,,,1,c3,1,4,2,4,3v,,,,1,c5,3,5,4,5,4v,,-1,,-1,c4,5,5,5,5,5,4,6,4,6,3,6,3,5,3,5,3,5,2,5,1,5,,6,,5,,5,,5xm,5c1,4,2,4,2,4,2,3,2,2,2,2,1,3,1,4,,5xe" fillcolor="#fc0" strokecolor="#fc0" strokeweight=".25pt">
                  <v:stroke joinstyle="round"/>
                  <v:formulas/>
                  <v:path arrowok="t" o:connecttype="custom" o:connectlocs="0,17487;6750,0;10125,0;13500,10586;16875,10586;16875,14029;13500,14029;16875,17487;10125,20930;10125,17487;0,20930;0,17487;0,17487;6750,14029;6750,6901;0,17487" o:connectangles="0,0,0,0,0,0,0,0,0,0,0,0,0,0,0,0"/>
                </v:shape>
              </v:group>
              <v:group id=" 271" o:spid="_x0000_s37085" style="position:absolute;left:5685;top:4824;width:165;height:121" coordorigin="5685,4824" coordsize="165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y3GxAAAANw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XcMzzPhCMjFAwAA//8DAFBLAQItABQABgAIAAAAIQDb4fbL7gAAAIUBAAATAAAAAAAAAAAA&#10;AAAAAAAAAABbQ29udGVudF9UeXBlc10ueG1sUEsBAi0AFAAGAAgAAAAhAFr0LFu/AAAAFQEAAAsA&#10;AAAAAAAAAAAAAAAAHwEAAF9yZWxzLy5yZWxzUEsBAi0AFAAGAAgAAAAhAKerLcbEAAAA3AAAAA8A&#10;AAAAAAAAAAAAAAAABwIAAGRycy9kb3ducmV2LnhtbFBLBQYAAAAAAwADALcAAAD4AgAAAAA=&#10;">
                <v:shape id=" 272" o:spid="_x0000_s37087" style="position:absolute;left:5685;top:4839;width:90;height:106;visibility:visible;mso-wrap-style:square;v-text-anchor:top" coordsize="6,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" adj="0,,0" path="m3,c4,1,5,3,5,4v1,,1,,1,c6,4,6,4,6,4v,,,,,c6,4,6,4,6,4,6,5,5,5,5,6,4,6,4,5,4,5v,1,,1,,1c4,6,4,6,3,6,3,7,2,7,2,7,1,6,1,6,1,6,,5,,5,,5,,4,,4,1,4,1,3,1,3,2,3v,,,,,c2,3,3,3,3,3,3,2,3,2,2,2,2,1,2,1,2,1v,,,,,c2,1,2,1,1,1v,,,,,c2,1,3,,3,xm3,3v,,-1,,-1,c2,3,2,3,2,3v,,,1,,1c2,4,2,4,2,5v,,,,1,1c3,6,3,6,3,6v,,,,1,c4,6,4,5,4,5,4,4,3,4,3,3xe" fillcolor="#fc0" strokecolor="#fc0" strokeweight=".25pt">
                  <v:stroke joinstyle="round"/>
                  <v:formulas/>
                  <v:path arrowok="t" o:connecttype="custom" o:connectlocs="10125,0;16875,13992;20250,13992;20250,13992;20250,13992;20250,13992;16875,20867;13500,17429;13500,20867;10125,20867;6750,24304;3375,20867;0,17429;3375,13992;6750,10312;6750,10312;10125,10312;6750,6875;6750,3437;6750,3437;3375,3437;3375,3437;10125,0;10125,10312;6750,10312;6750,10312;6750,13992;6750,17429;10125,20867;10125,20867;13500,20867;13500,17429;10125,10312" o:connectangles="0,0,0,0,0,0,0,0,0,0,0,0,0,0,0,0,0,0,0,0,0,0,0,0,0,0,0,0,0,0,0,0,0"/>
                </v:shape>
                <v:shape id=" 273" o:spid="_x0000_s37086" style="position:absolute;left:5775;top:4824;width:75;height:75;visibility:visible;mso-wrap-style:square;v-text-anchor:top" coordsize="5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" adj="0,,0" path="m4,1c3,2,2,2,2,3v,,,,1,1c3,4,3,4,4,3v,,,,,c4,3,4,3,4,2v,,1,,1,c5,3,4,3,4,3v,1,,1,-1,1c3,5,2,5,1,5,1,4,1,4,,4,,3,,3,,2,,1,1,1,1,1,2,,2,,3,v,1,1,1,1,1xm3,2c3,1,2,1,2,1v,,,,,c2,1,2,1,2,1,1,1,1,1,1,1v,1,,1,,1c1,2,1,2,1,3,2,2,2,2,3,2xe" fillcolor="#fc0" strokecolor="#fc0" strokeweight=".25pt">
                  <v:stroke joinstyle="round"/>
                  <v:formulas/>
                  <v:path arrowok="t" o:connecttype="custom" o:connectlocs="13500,3375;6750,10125;10125,13500;13500,10125;13500,10125;13500,6750;16875,6750;13500,10125;10125,13500;3375,16875;0,13500;0,6750;3375,3375;10125,0;13500,3375;10125,6750;6750,3375;6750,3375;6750,3375;3375,3375;3375,6750;3375,10125;10125,6750" o:connectangles="0,0,0,0,0,0,0,0,0,0,0,0,0,0,0,0,0,0,0,0,0,0,0"/>
                </v:shape>
              </v:group>
              <v:group id=" 274" o:spid="_x0000_s37079" style="position:absolute;left:5880;top:4719;width:345;height:105" coordorigin="5880,4719" coordsize="3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<v:shape id=" 275" o:spid="_x0000_s37084" style="position:absolute;left:5880;top:4734;width:60;height:90;visibility:visible;mso-wrap-style:square;v-text-anchor:top" coordsize="4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" path="m1,v,,,,,c2,,3,,4,v,,,,,c4,,4,,4,v,,,,,c4,,3,,3,v,,,1,,1c4,2,4,3,4,4v,,,1,,1c4,5,3,5,3,6v,,-1,,-1,c1,6,1,6,,6,,5,,5,,5v,,,,,-1c,4,,4,1,4v,,,,,c1,4,1,5,1,5v,,,,,c1,5,1,5,1,5v,,,,,c1,5,1,5,1,6v,,,,1,c2,6,2,6,2,5v,,,,,c2,5,2,5,2,4,2,3,2,2,2,1v,,,,,c2,,2,,1,v,,,,,c1,,1,,1,xe" fillcolor="#fc0" strokecolor="#fc0" strokeweight=".25pt">
                  <v:path arrowok="t" o:connecttype="custom" o:connectlocs="3375,0;3375,0;13500,0;13500,0;13500,0;13500,0;10125,0;10125,3375;13500,13500;13500,16875;10125,20250;6750,20250;0,20250;0,16875;0,13500;3375,13500;3375,13500;3375,16875;3375,16875;3375,16875;3375,16875;3375,20250;6750,20250;6750,16875;6750,16875;6750,13500;6750,3375;6750,3375;3375,0;3375,0;3375,0" o:connectangles="0,0,0,0,0,0,0,0,0,0,0,0,0,0,0,0,0,0,0,0,0,0,0,0,0,0,0,0,0,0,0"/>
                </v:shape>
                <v:shape id=" 276" o:spid="_x0000_s37083" style="position:absolute;left:5955;top:4749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" path="m4,v,1,,2,1,3c5,3,5,4,5,4v,,,,,c5,4,5,4,5,4,4,4,4,4,3,4v,,,,,c3,4,3,4,3,4,2,4,2,4,2,4v,,-1,,-1,c1,4,1,4,1,4v,,,-1,,-1c,2,,2,,1v,,,,,c,1,,1,,1v,,,,,c,1,1,,2,v,1,,2,,3c2,3,2,4,2,4v,,,,,c2,4,2,4,2,4v1,,1,,1,c3,4,3,3,3,3v,,,-1,,-2c3,1,3,1,3,1,3,1,3,,2,v,,,,,c3,,4,,4,xe" fillcolor="#fc0" strokecolor="#fc0" strokeweight=".25pt">
                  <v:path arrowok="t" o:connecttype="custom" o:connectlocs="13500,0;16875,10125;16875,13500;16875,13500;16875,13500;10125,13500;10125,13500;10125,13500;6750,13500;3375,13500;3375,13500;3375,10125;0,3375;0,3375;0,3375;0,3375;6750,0;6750,10125;6750,13500;6750,13500;6750,13500;10125,13500;10125,10125;10125,3375;10125,3375;6750,0;6750,0;13500,0" o:connectangles="0,0,0,0,0,0,0,0,0,0,0,0,0,0,0,0,0,0,0,0,0,0,0,0,0,0,0,0"/>
                </v:shape>
                <v:shape id=" 277" o:spid="_x0000_s37082" style="position:absolute;left:6030;top:4719;width:45;height:90;visibility:visible;mso-wrap-style:square;v-text-anchor:top" coordsize="3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" path="m2,v,2,,3,,5c2,5,3,5,3,5v,1,,1,,1c3,6,3,6,3,6,2,6,1,6,1,6v,,,,,c1,6,1,6,1,6v,,,-1,,-1c1,4,1,2,1,1v,,,,,c,,,,,,,,,,,,1,,1,,2,xe" fillcolor="#fc0" strokecolor="#fc0" strokeweight=".25pt">
                  <v:path arrowok="t" o:connecttype="custom" o:connectlocs="6750,0;6750,16875;10125,16875;10125,20250;10125,20250;3375,20250;3375,20250;3375,20250;3375,16875;3375,3375;3375,3375;0,0;0,0;6750,0" o:connectangles="0,0,0,0,0,0,0,0,0,0,0,0,0,0"/>
                </v:shape>
                <v:shape id=" 278" o:spid="_x0000_s37081" style="position:absolute;left:6075;top:4719;width:75;height:90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" path="m2,v,1,,1,,2c2,2,3,2,3,2,3,1,3,1,3,1v1,,1,,1,c4,2,4,2,5,2v,,,,,1c5,3,5,4,5,4v,1,,1,,1c5,5,5,5,5,5v,,,,,c5,5,4,5,3,5v,,,,,c3,5,3,5,3,5v1,,1,,1,c3,4,3,3,3,3,3,2,3,2,3,2v,,,,,c3,2,3,2,3,2v,,,,-1,c2,2,2,2,2,3v,,,1,,2c2,5,2,5,2,5v,,1,,1,c3,5,3,5,3,5,2,6,1,6,1,6v,,,,,c1,5,1,5,1,5v,,,,,c1,3,1,2,1,1,1,1,,,,,,,,,,,,,,,,,1,,1,,2,xe" fillcolor="#fc0" strokecolor="#fc0" strokeweight=".25pt">
                  <v:path arrowok="t" o:connecttype="custom" o:connectlocs="6750,0;6750,6750;10125,6750;10125,3375;13500,3375;16875,6750;16875,10125;16875,13500;16875,16875;16875,16875;16875,16875;10125,16875;10125,16875;10125,16875;13500,16875;10125,10125;10125,6750;10125,6750;10125,6750;6750,6750;6750,10125;6750,16875;6750,16875;10125,16875;10125,16875;3375,20250;3375,20250;3375,16875;3375,16875;3375,3375;0,0;0,0;0,0;6750,0" o:connectangles="0,0,0,0,0,0,0,0,0,0,0,0,0,0,0,0,0,0,0,0,0,0,0,0,0,0,0,0,0,0,0,0,0,0"/>
                </v:shape>
                <v:shape id=" 279" o:spid="_x0000_s37080" style="position:absolute;left:6165;top:4734;width:60;height:60;visibility:visible;mso-wrap-style:square;v-text-anchor:top" coordsize="4,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" adj="0,,0" path="m2,v,,1,,1,c3,,4,,4,1v,,,,,1c4,2,4,3,4,3,3,4,3,4,2,4v,,-1,,-1,c,3,,3,,2,,2,,1,,1,1,,1,,2,xm2,v,,,,-1,c1,1,1,1,1,1v,,,1,,1c1,3,1,3,2,3v,,,1,,1c2,4,2,4,2,4v,,,,1,c3,4,3,3,3,3v,,,-1,,-1c3,1,3,1,3,1,2,,2,,2,v,,,,,xe" fillcolor="#fc0" strokecolor="#fc0" strokeweight=".25pt">
                  <v:stroke joinstyle="round"/>
                  <v:formulas/>
                  <v:path arrowok="t" o:connecttype="custom" o:connectlocs="6750,0;10125,0;13500,3375;13500,6750;13500,10125;6750,13500;3375,13500;0,6750;0,3375;6750,0;6750,0;3375,0;3375,3375;3375,6750;6750,10125;6750,13500;6750,13500;10125,13500;10125,10125;10125,6750;10125,3375;6750,0;6750,0" o:connectangles="0,0,0,0,0,0,0,0,0,0,0,0,0,0,0,0,0,0,0,0,0,0,0"/>
                </v:shape>
              </v:group>
              <v:group id=" 280" o:spid="_x0000_s37076" style="position:absolute;left:6300;top:4734;width:150;height:120" coordorigin="6300,4734" coordsize="150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Mvh6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">
                <v:shape id=" 281" o:spid="_x0000_s37078" style="position:absolute;left:6300;top:4734;width:90;height:90;visibility:visible;mso-wrap-style:square;v-text-anchor:top" coordsize="6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" adj="0,,0" path="m6,1c6,2,5,4,4,5v,,,1,,1c4,6,4,6,4,6v,,,,,c4,6,4,6,4,6,4,6,3,6,2,5v,,,,1,c2,5,2,5,2,5,1,5,1,5,1,5,,5,,4,,4,,3,,3,,2v,,,,1,-1c1,1,1,1,2,1v,,1,,1,c3,1,3,2,3,2v1,,1,,1,c4,2,4,2,4,1v1,,1,,1,c5,1,5,1,4,1,4,,4,,4,v,,,,,c5,,6,1,6,1xm4,3c4,2,3,2,3,2v,,,,,c2,2,2,2,2,2v,,,,,1c1,3,1,4,1,4v,,,,,c1,4,2,5,2,5v,,,,1,c3,4,3,3,4,3xe" fillcolor="#fc0" strokecolor="#fc0" strokeweight=".25pt">
                  <v:stroke joinstyle="round"/>
                  <v:formulas/>
                  <v:path arrowok="t" o:connecttype="custom" o:connectlocs="20250,3375;13500,16875;13500,20250;13500,20250;13500,20250;13500,20250;6750,16875;10125,16875;6750,16875;3375,16875;0,13500;0,6750;3375,3375;6750,3375;10125,3375;10125,6750;13500,6750;13500,3375;16875,3375;13500,3375;13500,0;13500,0;20250,3375;13500,10125;10125,6750;10125,6750;6750,6750;6750,10125;3375,13500;3375,13500;6750,16875;10125,16875;13500,10125" o:connectangles="0,0,0,0,0,0,0,0,0,0,0,0,0,0,0,0,0,0,0,0,0,0,0,0,0,0,0,0,0,0,0,0,0"/>
                </v:shape>
                <v:shape id=" 282" o:spid="_x0000_s37077" style="position:absolute;left:6375;top:4794;width:75;height:60;visibility:visible;mso-wrap-style:square;v-text-anchor:top" coordsize="5,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" adj="0,,0" path="m5,3c4,2,3,2,2,2v,,,,,1c2,3,3,3,3,4v,,,,,c4,4,4,4,4,4v,,,,,c4,4,3,4,3,4v,,-1,,-1,c1,3,1,3,1,2v-1,,,,,-1c1,,1,,2,,3,,3,,4,v,,1,1,1,1c5,2,5,2,5,3xm4,2v,,,-1,,-1c4,1,4,1,4,1v,,,,,-1c3,,3,,3,v,1,,1,-1,1c2,1,2,1,2,1,3,2,3,2,4,2xe" fillcolor="#fc0" strokecolor="#fc0" strokeweight=".25pt">
                  <v:stroke joinstyle="round"/>
                  <v:formulas/>
                  <v:path arrowok="t" o:connecttype="custom" o:connectlocs="16875,10125;6750,6750;6750,10125;10125,13500;10125,13500;13500,13500;13500,13500;10125,13500;6750,13500;3375,6750;3375,3375;6750,0;13500,0;16875,3375;16875,10125;13500,6750;13500,3375;13500,3375;13500,0;10125,0;6750,3375;6750,3375;13500,6750" o:connectangles="0,0,0,0,0,0,0,0,0,0,0,0,0,0,0,0,0,0,0,0,0,0,0"/>
                </v:shape>
              </v:group>
              <v:group id=" 283" o:spid="_x0000_s37071" style="position:absolute;left:6480;top:4839;width:315;height:196" coordorigin="6480,4839" coordsize="31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">
                <v:shape id=" 284" o:spid="_x0000_s37075" style="position:absolute;left:6480;top:483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" path="m5,c4,2,3,3,3,4,2,5,2,5,2,5v,,,,,c3,5,3,5,3,6v,,,,,c3,6,3,6,3,6,2,5,1,5,,4v,,,,,c,4,,4,,4v,,,,,c1,4,1,4,1,4v,,,,,c2,3,2,2,2,1v1,,1,,1,c3,,3,,2,v,,,,,c2,,2,,2,v,,,,,c2,,3,,4,v,,1,,1,xe" fillcolor="#fc0" strokecolor="#fc0" strokeweight=".25pt">
                  <v:path arrowok="t" o:connecttype="custom" o:connectlocs="16875,0;10125,14029;6750,17487;6750,17487;10125,20930;10125,20930;10125,20930;0,14029;0,14029;0,14029;0,14029;3375,14029;3375,14029;6750,3458;10125,3458;6750,0;6750,0;6750,0;6750,0;13500,0;16875,0" o:connectangles="0,0,0,0,0,0,0,0,0,0,0,0,0,0,0,0,0,0,0,0,0"/>
                </v:shape>
                <v:shape id=" 285" o:spid="_x0000_s37074" style="position:absolute;left:6555;top:4869;width:90;height:91;visibility:visible;mso-wrap-style:square;v-text-anchor:top" coordsize="6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" adj="0,,0" path="m4,3v,1,,1,,1c4,5,4,5,4,5v,1,,1,-1,1c3,6,2,6,1,5,1,5,,5,,4v,,,,,-1c,3,,3,,3v1,,1,,2,c1,2,1,2,1,1v,,,,,c1,,2,,2,,3,,3,,4,,5,1,5,1,5,2v,,1,,,1c5,3,5,3,5,3v,,-1,,-1,xm3,3v1,,1,,1,-1c4,2,4,2,4,2v,,,-1,,-1c4,1,4,1,4,1v,,-1,,-1,c3,1,3,1,3,1v,,,,,1c3,2,3,2,3,3xm2,3v,,,,,c2,3,1,3,1,3v,,,1,,1c1,4,1,4,1,4v,1,,1,,1c1,5,1,5,1,5v1,,1,,1,c2,5,3,5,3,5,3,5,3,4,2,3xe" fillcolor="#fc0" strokecolor="#fc0" strokeweight=".25pt">
                  <v:stroke joinstyle="round"/>
                  <v:formulas/>
                  <v:path arrowok="t" o:connecttype="custom" o:connectlocs="13500,10586;13500,14029;13500,17487;10125,20930;3375,17487;0,14029;0,10586;0,10586;6750,10586;3375,3458;3375,3458;6750,0;13500,0;16875,6901;16875,10586;16875,10586;13500,10586;10125,10586;13500,6901;13500,6901;13500,3458;13500,3458;10125,3458;10125,3458;10125,6901;10125,10586;6750,10586;6750,10586;3375,10586;3375,14029;3375,14029;3375,17487;3375,17487;6750,17487;10125,17487;6750,10586" o:connectangles="0,0,0,0,0,0,0,0,0,0,0,0,0,0,0,0,0,0,0,0,0,0,0,0,0,0,0,0,0,0,0,0,0,0,0,0"/>
                </v:shape>
                <v:shape id=" 286" o:spid="_x0000_s37073" style="position:absolute;left:6615;top:4915;width:90;height:75;visibility:visible;mso-wrap-style:square;v-text-anchor:top" coordsize="6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" adj="0,,0" path="m,4v,,,,,c1,4,1,4,2,4v,,1,,1,c3,4,4,4,4,3v,,,,-1,c3,3,3,3,3,3,2,3,2,2,2,2v,,,-1,,-1c2,,2,,3,v,,,,1,c4,,5,,5,v,,1,,1,1c6,1,6,1,6,2v,,,1,,1c6,4,5,4,5,4,4,5,4,5,3,5,2,5,1,4,,4xm4,3v,,1,,1,-1c5,2,5,1,5,1v,,,,,-1c5,,5,,5,,4,,4,,4,v,,,,,1c3,1,3,2,3,2v,1,,1,1,1c4,3,4,3,4,3xe" fillcolor="#fc0" strokecolor="#fc0" strokeweight=".25pt">
                  <v:stroke joinstyle="round"/>
                  <v:formulas/>
                  <v:path arrowok="t" o:connecttype="custom" o:connectlocs="0,13500;0,13500;6750,13500;10125,13500;13500,10125;10125,10125;10125,10125;6750,6750;6750,3375;10125,0;13500,0;16875,0;20250,3375;20250,6750;20250,10125;16875,13500;10125,16875;0,13500;13500,10125;16875,6750;16875,3375;16875,0;16875,0;13500,0;13500,3375;10125,6750;13500,10125;13500,10125" o:connectangles="0,0,0,0,0,0,0,0,0,0,0,0,0,0,0,0,0,0,0,0,0,0,0,0,0,0,0,0"/>
                </v:shape>
                <v:shape id=" 287" o:spid="_x0000_s37072" style="position:absolute;left:6705;top:4960;width:90;height:75;visibility:visible;mso-wrap-style:square;v-text-anchor:top" coordsize="6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" adj="0,,0" path="m6,1v,,,,,c6,1,5,,5,,4,,4,1,3,1v,,,,-1,c3,1,3,1,3,1v,,,1,1,1c4,2,4,2,5,3v,,,1,,1c4,4,4,5,4,5v,,-1,,-1,c2,5,2,5,2,5,1,4,1,4,1,4,,3,,3,,3,,2,,2,,2,1,1,1,1,2,v,,1,,2,c5,,5,,6,1xm2,2v,,,,,c2,3,2,3,1,3v,1,,1,1,1c2,4,2,4,2,4v,1,,1,,c3,4,3,4,3,4,3,3,3,3,3,2v,,,,,c3,2,2,2,2,2xe" fillcolor="#fc0" strokecolor="#fc0" strokeweight=".25pt">
                  <v:stroke joinstyle="round"/>
                  <v:formulas/>
                  <v:path arrowok="t" o:connecttype="custom" o:connectlocs="20250,3375;20250,3375;16875,0;10125,3375;6750,3375;10125,3375;13500,6750;16875,10125;16875,13500;13500,16875;10125,16875;6750,16875;3375,13500;0,10125;0,6750;6750,0;13500,0;20250,3375;6750,6750;6750,6750;3375,10125;6750,13500;6750,13500;6750,13500;10125,13500;10125,6750;10125,6750;6750,6750" o:connectangles="0,0,0,0,0,0,0,0,0,0,0,0,0,0,0,0,0,0,0,0,0,0,0,0,0,0,0,0"/>
                </v:shape>
              </v:group>
            </v:group>
            <v:group id=" 288" o:spid="_x0000_s37056" style="position:absolute;left:5610;top:5065;width:1035;height:180" coordorigin="5610,5065" coordsize="1035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PR8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">
              <v:shape id=" 289" o:spid="_x0000_s37069" style="position:absolute;left:5610;top:5080;width:135;height:105;visibility:visible;mso-wrap-style:square;v-text-anchor:top" coordsize="9,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" adj="0,,0" path="m8,3l7,3,5,7,4,7,7,3,5,2,,4,5,2,4,2,4,1,5,2,9,,7,3r1,xm7,2l8,c8,1,7,1,5,2r2,xe" fillcolor="black" strokecolor="#fc0" strokeweight=".25pt">
                <v:stroke joinstyle="round"/>
                <v:formulas/>
                <v:path arrowok="t" o:connecttype="custom" o:connectlocs="27000,10125;23625,10125;16875,23625;13500,23625;23625,10125;16875,6750;0,13500;0,13500;16875,6750;13500,6750;13500,3375;16875,6750;30375,0;30375,0;23625,10125;27000,10125;23625,6750;27000,0;16875,6750;23625,6750" o:connectangles="0,0,0,0,0,0,0,0,0,0,0,0,0,0,0,0,0,0,0,0"/>
              </v:shape>
              <v:shape id=" 290" o:spid="_x0000_s37068" style="position:absolute;left:5700;top:5080;width:90;height:120;visibility:visible;mso-wrap-style:square;v-text-anchor:top" coordsize="6,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" adj="0,,0" path="m5,6c5,6,4,7,3,7,2,7,2,7,1,7r,1l,7r1,l,7v1,,1,,1,l3,4c2,4,2,4,2,4v,,1,,1,l5,,3,4v,,1,,1,c5,4,6,5,5,5v,,,1,,1xm5,6c5,5,5,5,5,5,5,5,5,4,4,4v,,-1,,-1,l1,7v1,,1,,2,c4,7,4,6,5,6xe" fillcolor="black" strokecolor="#fc0" strokeweight=".25pt">
                <v:stroke joinstyle="round"/>
                <v:formulas/>
                <v:path arrowok="t" o:connecttype="custom" o:connectlocs="16875,20250;10125,23625;3375,23625;3375,27000;0,23625;3375,23625;0,23625;0,23625;3375,23625;10125,13500;6750,13500;6750,13500;10125,13500;16875,0;16875,0;10125,13500;13500,13500;16875,16875;16875,20250;16875,20250;16875,16875;13500,13500;10125,13500;3375,23625;10125,23625;16875,20250" o:connectangles="0,0,0,0,0,0,0,0,0,0,0,0,0,0,0,0,0,0,0,0,0,0,0,0,0,0"/>
              </v:shape>
              <v:shape id=" 291" o:spid="_x0000_s37067" style="position:absolute;left:5820;top:5110;width:120;height:120;visibility:visible;mso-wrap-style:square;v-text-anchor:top" coordsize="8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" path="m8,l6,5c6,6,5,7,5,7,4,8,3,8,2,8,2,8,1,7,1,7,,6,,6,,5v,,,,,l2,,,5v,,,,,c,6,,6,1,7v,,1,,1,c3,7,4,7,5,7,5,7,6,6,6,5l8,xe" fillcolor="black" strokecolor="#fc0" strokeweight=".25pt">
                <v:path arrowok="t" o:connecttype="custom" o:connectlocs="27000,0;20250,16875;16875,23625;6750,27000;3375,23625;0,16875;0,16875;6750,0;6750,0;0,16875;0,16875;3375,23625;6750,23625;16875,23625;20250,16875;27000,0" o:connectangles="0,0,0,0,0,0,0,0,0,0,0,0,0,0,0,0"/>
              </v:shape>
              <v:shape id=" 292" o:spid="_x0000_s37066" style="position:absolute;left:5940;top:5170;width:45;height:60;visibility:visible;mso-wrap-style:square;v-text-anchor:top" coordsize="3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" path="m3,c2,,1,1,1,1l,4,1,1c1,,2,,3,xe" fillcolor="black" strokecolor="#fc0" strokeweight=".25pt">
                <v:path arrowok="t" o:connecttype="custom" o:connectlocs="10125,0;3375,3375;0,13500;0,13500;3375,3375;10125,0" o:connectangles="0,0,0,0,0,0"/>
              </v:shape>
              <v:shape id=" 293" o:spid="_x0000_s37065" style="position:absolute;left:5970;top:5110;width:75;height:135;visibility:visible;mso-wrap-style:square;v-text-anchor:top" coordsize="5,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" adj="0,,0" path="m5,6c5,7,4,7,3,8,2,8,2,8,1,8r,1l1,8,,8r1,c1,8,1,8,1,8l2,5v,,,,,l2,4v,,,,,l3,,4,,2,4v1,,1,,2,c5,4,5,5,5,5v,,,1,,1xm5,6v,,,-1,,-1c5,5,4,4,4,4,3,4,3,4,2,5l1,8v1,,1,,2,-1c4,7,4,6,5,6xe" fillcolor="black" strokecolor="#fc0" strokeweight=".25pt">
                <v:stroke joinstyle="round"/>
                <v:formulas/>
                <v:path arrowok="t" o:connecttype="custom" o:connectlocs="16875,20250;10125,27000;3375,27000;3375,30375;3375,30375;3375,27000;0,27000;3375,27000;3375,27000;6750,16875;6750,16875;6750,13500;6750,13500;10125,0;13500,0;6750,13500;13500,13500;16875,16875;16875,20250;16875,20250;16875,16875;13500,13500;6750,16875;3375,27000;10125,23625;16875,20250" o:connectangles="0,0,0,0,0,0,0,0,0,0,0,0,0,0,0,0,0,0,0,0,0,0,0,0,0,0"/>
              </v:shape>
              <v:shape id=" 294" o:spid="_x0000_s37064" style="position:absolute;left:6045;top:5170;width:75;height:75;visibility:visible;mso-wrap-style:square;v-text-anchor:top" coordsize="5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" adj="0,,0" path="m5,1l1,3v,,,,,c1,4,1,4,1,4v,,1,1,1,1c3,5,4,4,4,4,4,5,3,5,2,5,2,5,1,5,1,4,,4,,4,,3,,2,1,2,1,1,2,1,3,,4,v,,1,,1,1xm5,1c4,1,4,1,4,1,3,1,3,1,2,1,1,1,1,2,1,2l5,1xe" fillcolor="black" strokecolor="#fc0" strokeweight=".25pt">
                <v:stroke joinstyle="round"/>
                <v:formulas/>
                <v:path arrowok="t" o:connecttype="custom" o:connectlocs="16875,3375;3375,10125;3375,10125;3375,13500;6750,16875;13500,13500;13500,13500;6750,16875;3375,13500;0,10125;3375,3375;13500,0;16875,3375;16875,3375;13500,3375;6750,3375;3375,6750;16875,3375" o:connectangles="0,0,0,0,0,0,0,0,0,0,0,0,0,0,0,0,0,0"/>
              </v:shape>
              <v:shape id=" 295" o:spid="_x0000_s37063" style="position:absolute;left:6165;top:5125;width:105;height:120;visibility:visible;mso-wrap-style:square;v-text-anchor:top" coordsize="7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" path="m7,4v,1,,2,-1,3c5,7,4,8,4,8,3,8,3,8,3,8,2,8,1,7,1,6,,6,,5,,4,,3,,2,1,1,2,,3,,4,,5,,6,,6,r,c6,,5,,4,,3,,2,,1,1,,2,,3,,4,,5,,6,1,6v,1,1,1,2,1c3,8,3,8,4,8,4,7,5,7,6,7,6,6,7,5,7,4xe" fillcolor="black" strokecolor="#fc0" strokeweight=".25pt">
                <v:path arrowok="t" o:connecttype="custom" o:connectlocs="23625,13500;20250,23625;13500,27000;10125,27000;3375,20250;0,13500;3375,3375;13500,0;20250,0;20250,0;13500,0;3375,3375;0,13500;3375,20250;10125,23625;13500,27000;20250,23625;23625,13500" o:connectangles="0,0,0,0,0,0,0,0,0,0,0,0,0,0,0,0,0,0"/>
              </v:shape>
              <v:shape id=" 296" o:spid="_x0000_s37062" style="position:absolute;left:6285;top:5170;width:75;height:60;visibility:visible;mso-wrap-style:square;v-text-anchor:top" coordsize="5,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" adj="0,,0" path="m2,4v,,-1,,-1,c,4,,3,,3,,2,,1,1,1,2,,2,,3,,4,,4,,4,,5,,5,1,5,1v,1,,2,-1,2c4,4,3,4,2,4xm5,1v,,,,-1,-1c4,,4,,3,,3,,2,,1,1v,,-1,1,,2c1,3,1,3,1,4v,,1,,1,c3,4,4,4,4,3,5,3,5,2,5,1xe" fillcolor="black" strokecolor="#fc0" strokeweight=".25pt">
                <v:stroke joinstyle="round"/>
                <v:formulas/>
                <v:path arrowok="t" o:connecttype="custom" o:connectlocs="6750,13500;3375,13500;0,10125;0,10125;3375,3375;10125,0;13500,0;16875,3375;13500,10125;6750,13500;16875,3375;13500,0;10125,0;3375,3375;3375,10125;3375,10125;3375,13500;6750,13500;13500,10125;16875,3375" o:connectangles="0,0,0,0,0,0,0,0,0,0,0,0,0,0,0,0,0,0,0,0"/>
              </v:shape>
              <v:shape id=" 297" o:spid="_x0000_s37061" style="position:absolute;left:6375;top:5155;width:45;height:75;visibility:visible;mso-wrap-style:square;v-text-anchor:top" coordsize="3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" path="m3,1r,4l3,1v,,,,,c3,1,3,1,3,1,3,1,2,,2,1v,,-1,,-1,l,5,1,2,,2v,,,,1,-1l1,r,1c1,1,2,,2,v,,1,,1,c3,1,3,1,3,1v,,,,,xe" fillcolor="black" strokecolor="#fc0" strokeweight=".25pt">
                <v:path arrowok="t" o:connecttype="custom" o:connectlocs="10125,3375;10125,16875;10125,16875;10125,3375;10125,3375;10125,3375;6750,3375;3375,3375;0,16875;0,16875;3375,6750;0,6750;3375,3375;3375,0;3375,0;3375,3375;6750,0;10125,0;10125,3375;10125,3375" o:connectangles="0,0,0,0,0,0,0,0,0,0,0,0,0,0,0,0,0,0,0,0"/>
              </v:shape>
              <v:shape id=" 298" o:spid="_x0000_s37060" style="position:absolute;left:6435;top:5095;width:60;height:135;visibility:visible;mso-wrap-style:square;v-text-anchor:top" coordsize="4,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" adj="0,,0" path="m4,l3,4c4,3,4,3,4,3r,1c4,4,4,4,3,4r,3l3,8v,,,,,c3,8,3,8,3,8,2,8,2,8,2,8,1,9,,8,,8,,8,,7,,7,,6,,6,1,5,2,4,2,4,3,4l3,,4,xm3,4c2,4,2,5,1,5,1,6,,7,,7v,,,,,1c,8,1,8,1,8v1,,1,,2,l3,4xe" fillcolor="black" strokecolor="#fc0" strokeweight=".25pt">
                <v:stroke joinstyle="round"/>
                <v:formulas/>
                <v:path arrowok="t" o:connecttype="custom" o:connectlocs="13500,0;10125,13500;13500,10125;13500,13500;10125,13500;10125,23625;10125,23625;10125,27000;10125,27000;10125,27000;10125,27000;6750,27000;0,27000;0,23625;3375,16875;10125,13500;10125,0;13500,0;10125,13500;3375,16875;0,23625;0,27000;3375,27000;10125,27000;10125,13500" o:connectangles="0,0,0,0,0,0,0,0,0,0,0,0,0,0,0,0,0,0,0,0,0,0,0,0,0"/>
              </v:shape>
              <v:shape id=" 299" o:spid="_x0000_s37059" style="position:absolute;left:6525;top:5110;width:1;height:90;visibility:visible;mso-wrap-style:square;v-text-anchor:top" coordsize="1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" adj="0,,0" path="m,l,1,,xm,2l,6,,2xe" fillcolor="black" strokecolor="#fc0" strokeweight=".25pt">
                <v:stroke joinstyle="round"/>
                <v:formulas/>
                <v:path arrowok="t" o:connecttype="custom" o:connectlocs="0,0;0,3375;0,3375;0,0;0,6750;0,20250;0,20250;0,6750" o:connectangles="0,0,0,0,0,0,0,0"/>
              </v:shape>
              <v:shape id=" 300" o:spid="_x0000_s37058" style="position:absolute;left:6540;top:5065;width:30;height:135;visibility:visible;mso-wrap-style:square;v-text-anchor:top" coordsize="2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" path="m2,4l1,4r,5l1,4,,5,,4r1,l,,1,r,4l2,3r,1xe" fillcolor="black" strokecolor="#fc0" strokeweight=".25pt">
                <v:path arrowok="t" o:connecttype="custom" o:connectlocs="6750,13500;3375,13500;3375,30375;3375,30375;3375,13500;0,16875;0,13500;3375,13500;0,0;3375,0;3375,13500;6750,10125;6750,13500" o:connectangles="0,0,0,0,0,0,0,0,0,0,0,0,0"/>
              </v:shape>
              <v:shape id=" 301" o:spid="_x0000_s37057" style="position:absolute;left:6585;top:5095;width:60;height:7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" path="m3,l4,3r,1l3,2v1,1,,2,,3c3,5,2,5,2,5,1,5,1,5,1,4v,,,,,c,4,,3,1,2,1,1,1,,2,v,,,,,l2,v,,,,,c1,1,1,1,1,2v,1,,1,,2c1,4,1,4,1,4v,,1,1,1,1c2,5,2,5,3,4v,,,,,-1c3,2,3,2,3,1,3,,3,,3,xe" fillcolor="black" strokecolor="#fc0" strokeweight=".25pt">
                <v:path arrowok="t" o:connecttype="custom" o:connectlocs="10125,0;13500,10125;13500,13500;10125,6750;10125,16875;6750,16875;3375,13500;3375,13500;3375,6750;6750,0;6750,0;6750,0;6750,0;3375,6750;3375,13500;3375,13500;6750,16875;10125,13500;10125,10125;10125,3375;10125,0" o:connectangles="0,0,0,0,0,0,0,0,0,0,0,0,0,0,0,0,0,0,0,0,0"/>
              </v:shape>
            </v:group>
          </v:group>
          <v:group id=" 302" o:spid="_x0000_s37051" style="position:absolute;left:3569;top:3937;width:5087;height:2917" coordorigin="3569,3937" coordsize="5087,2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">
            <v:shape id=" 303" o:spid="_x0000_s37054" style="position:absolute;left:3569;top:3937;width:1756;height:2676;visibility:visible;mso-wrap-style:square;v-text-anchor:top" coordsize="1756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" path="m420,451l330,r90,30l540,106,660,271,810,572r390,962l1366,1804r105,121l1606,2015r150,l1441,2661r-75,15l1291,2661r-121,-90l1035,2406,930,2225,825,2000,735,1774,645,1534,540,1308,420,1053,285,842,195,707,,602,420,451xe" fillcolor="red" strokeweight=".25pt">
              <v:path arrowok="t" o:connecttype="custom" o:connectlocs="420,451;330,0;420,30;540,106;660,271;810,572;1200,1534;1366,1804;1471,1925;1606,2015;1756,2015;1441,2661;1366,2676;1291,2661;1170,2571;1035,2406;930,2225;825,2000;735,1774;645,1534;540,1308;420,1053;285,842;195,707;0,602;420,451" o:connectangles="0,0,0,0,0,0,0,0,0,0,0,0,0,0,0,0,0,0,0,0,0,0,0,0,0,0"/>
            </v:shape>
            <v:shape id=" 304" o:spid="_x0000_s37053" style="position:absolute;left:6885;top:3937;width:1771;height:2676;visibility:visible;mso-wrap-style:square;v-text-anchor:top" coordsize="1771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" path="m1336,451l1441,,1336,30r-105,76l1111,271,946,572,556,1534,390,1819,285,1925r-135,90l,2015r315,646l390,2676r75,-15l601,2571,721,2406,841,2225r90,-225l1021,1774r105,-240l1231,1308r105,-255l1486,842r90,-120l1771,602,1336,451xe" fillcolor="red" strokeweight=".25pt">
              <v:path arrowok="t" o:connecttype="custom" o:connectlocs="1336,451;1441,0;1336,30;1231,106;1111,271;946,572;556,1534;390,1819;285,1925;150,2015;0,2015;315,2661;390,2676;465,2661;601,2571;721,2406;841,2225;931,2000;1021,1774;1126,1534;1231,1308;1336,1053;1486,842;1576,722;1771,602;1336,451" o:connectangles="0,0,0,0,0,0,0,0,0,0,0,0,0,0,0,0,0,0,0,0,0,0,0,0,0,0"/>
            </v:shape>
            <v:shape id=" 305" o:spid="_x0000_s37052" style="position:absolute;left:4935;top:5666;width:2325;height:1188;visibility:visible;mso-wrap-style:square;v-text-anchor:top" coordsize="2325,1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" path="m,75l105,r30,l345,136r150,75l630,271r165,45l990,361r375,l1545,331r135,-45l1830,241,2085,105r75,-60l2220,r45,l2325,90r-60,76l2115,286r-150,l2205,812r-90,105l2025,962r-150,91l1695,1113r-195,30l1275,1173r-90,15l1080,1173,795,1143,630,1083,465,1007,300,917,135,797,390,286r-150,l105,196,,75xe" fillcolor="red" strokeweight=".25pt">
              <v:path arrowok="t" o:connecttype="custom" o:connectlocs="0,75;105,0;135,0;345,136;495,211;630,271;795,316;990,361;1365,361;1545,331;1680,286;1830,241;2085,105;2160,45;2220,0;2265,0;2325,90;2265,166;2115,286;1965,286;2205,812;2115,917;2025,962;1875,1053;1695,1113;1500,1143;1275,1173;1185,1188;1080,1173;795,1143;630,1083;465,1007;300,917;135,797;390,286;240,286;105,196;0,75" o:connectangles="0,0,0,0,0,0,0,0,0,0,0,0,0,0,0,0,0,0,0,0,0,0,0,0,0,0,0,0,0,0,0,0,0,0,0,0,0,0"/>
            </v:shape>
          </v:group>
          <v:group id=" 306" o:spid="_x0000_s36866" style="position:absolute;left:4004;top:4433;width:4187;height:2180" coordorigin="4004,4433" coordsize="4187,2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clSxAAAANw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rG0QT+zoQjIBdvAAAA//8DAFBLAQItABQABgAIAAAAIQDb4fbL7gAAAIUBAAATAAAAAAAAAAAA&#10;AAAAAAAAAABbQ29udGVudF9UeXBlc10ueG1sUEsBAi0AFAAGAAgAAAAhAFr0LFu/AAAAFQEAAAsA&#10;AAAAAAAAAAAAAAAAHwEAAF9yZWxzLy5yZWxzUEsBAi0AFAAGAAgAAAAhAAalyVLEAAAA3AAAAA8A&#10;AAAAAAAAAAAAAAAABwIAAGRycy9kb3ducmV2LnhtbFBLBQYAAAAAAwADALcAAAD4AgAAAAA=&#10;">
            <v:group id=" 307" o:spid="_x0000_s37045" style="position:absolute;left:4004;top:4433;width:240;height:451" coordorigin="4004,4433" coordsize="24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6WzJxQAAANw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">
              <v:shape id=" 308" o:spid="_x0000_s37050" style="position:absolute;left:4139;top:4433;width:105;height:30;visibility:visible;mso-wrap-style:square;v-text-anchor:top" coordsize="10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" path="m90,30l,30,15,15,105,,90,30xe" fillcolor="#977900" strokeweight=".25pt">
                <v:path arrowok="t" o:connecttype="custom" o:connectlocs="90,30;0,30;15,15;105,0;90,30" o:connectangles="0,0,0,0,0"/>
              </v:shape>
              <v:shape id=" 309" o:spid="_x0000_s37049" style="position:absolute;left:4094;top:4448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" path="m45,15l,91,15,61,60,,45,15xe" fillcolor="#d4aa00" strokeweight=".25pt">
                <v:path arrowok="t" o:connecttype="custom" o:connectlocs="45,15;0,91;15,61;60,0;45,15" o:connectangles="0,0,0,0,0"/>
              </v:shape>
              <v:shape id=" 310" o:spid="_x0000_s37048" style="position:absolute;left:4004;top:4509;width:105;height:75;visibility:visible;mso-wrap-style:square;v-text-anchor:top" coordsize="10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" path="m90,30l,75,15,60,105,,90,30xe" fillcolor="#bc9600" strokeweight=".25pt">
                <v:path arrowok="t" o:connecttype="custom" o:connectlocs="90,30;0,75;15,60;105,0;90,30" o:connectangles="0,0,0,0,0"/>
              </v:shape>
              <v:shape id=" 311" o:spid="_x0000_s37047" style="position:absolute;left:4229;top:4433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" path="m,451l,30,15,r,421l,451xe" fillcolor="#d7ac00" strokeweight=".25pt">
                <v:path arrowok="t" o:connecttype="custom" o:connectlocs="0,451;0,30;15,0;15,421;0,451" o:connectangles="0,0,0,0,0"/>
              </v:shape>
              <v:shape id=" 312" o:spid="_x0000_s37046" style="position:absolute;left:4004;top:4463;width:225;height:421;visibility:visible;mso-wrap-style:square;v-text-anchor:top" coordsize="22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" path="m225,l135,,90,76,,121r,90l60,181r60,-30l120,421r105,l225,xe" fillcolor="#cfa500" strokeweight=".25pt">
                <v:path arrowok="t" o:connecttype="custom" o:connectlocs="225,0;135,0;90,76;0,121;0,211;60,181;120,151;120,421;225,421;225,0" o:connectangles="0,0,0,0,0,0,0,0,0,0"/>
              </v:shape>
            </v:group>
            <v:group id=" 313" o:spid="_x0000_s37020" style="position:absolute;left:4244;top:4884;width:270;height:436" coordorigin="4244,4884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">
              <v:shape id=" 314" o:spid="_x0000_s37044" style="position:absolute;left:4244;top:5080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" path="m45,30l,60,15,45,60,,45,30xe" fillcolor="#cba200" strokeweight=".25pt">
                <v:path arrowok="t" o:connecttype="custom" o:connectlocs="45,30;0,60;15,45;60,0;45,30" o:connectangles="0,0,0,0,0"/>
              </v:shape>
              <v:shape id=" 315" o:spid="_x0000_s37043" style="position:absolute;left:436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" path="m30,15l,45,15,15,45,,30,15xe" fillcolor="#bf9900" strokeweight=".25pt">
                <v:path arrowok="t" o:connecttype="custom" o:connectlocs="30,15;0,45;15,15;45,0;30,15" o:connectangles="0,0,0,0,0"/>
              </v:shape>
              <v:shape id=" 316" o:spid="_x0000_s37042" style="position:absolute;left:433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" path="m30,45l,30,15,,45,15,30,45xe" fillcolor="#b89300" strokeweight=".25pt">
                <v:path arrowok="t" o:connecttype="custom" o:connectlocs="30,45;0,30;15,0;45,15;30,45" o:connectangles="0,0,0,0,0"/>
              </v:shape>
              <v:shape id=" 317" o:spid="_x0000_s37041" style="position:absolute;left:4334;top:5170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" path="m,75l,30,,,15,45,,75xe" fillcolor="#d5aa00" strokeweight=".25pt">
                <v:path arrowok="t" o:connecttype="custom" o:connectlocs="0,75;0,30;0,0;15,45;0,75" o:connectangles="0,0,0,0,0"/>
              </v:shape>
              <v:shape id=" 318" o:spid="_x0000_s37040" style="position:absolute;left:4484;top:517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" path="m,75l15,15,30,,15,60,,75xe" fillcolor="#d6ab00" strokeweight=".25pt">
                <v:path arrowok="t" o:connecttype="custom" o:connectlocs="0,75;15,15;30,0;15,60;0,75" o:connectangles="0,0,0,0,0"/>
              </v:shape>
              <v:shape id=" 319" o:spid="_x0000_s37039" style="position:absolute;left:4484;top:511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" path="m15,75l,30,15,,30,60,15,75xe" fillcolor="#d6ab00" strokeweight=".25pt">
                <v:path arrowok="t" o:connecttype="custom" o:connectlocs="15,75;0,30;15,0;30,60;15,75" o:connectangles="0,0,0,0,0"/>
              </v:shape>
              <v:shape id=" 320" o:spid="_x0000_s37038" style="position:absolute;left:4454;top:5080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" path="m30,60l,15,,,45,30,30,60xe" fillcolor="#c79f00" strokeweight=".25pt">
                <v:path arrowok="t" o:connecttype="custom" o:connectlocs="30,60;0,15;0,0;45,30;30,60" o:connectangles="0,0,0,0,0"/>
              </v:shape>
              <v:shape id=" 321" o:spid="_x0000_s37037" style="position:absolute;left:4334;top:5125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" path="m,75l,30,15,,,45,,75xe" fillcolor="#d5aa00" strokeweight=".25pt">
                <v:path arrowok="t" o:connecttype="custom" o:connectlocs="0,75;0,30;15,0;0,45;0,75" o:connectangles="0,0,0,0,0"/>
              </v:shape>
              <v:shape id=" 322" o:spid="_x0000_s37036" style="position:absolute;left:4364;top:5035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" path="m30,15l,30,15,15,45,,30,15xe" fillcolor="#ba9500" strokeweight=".25pt">
                <v:path arrowok="t" o:connecttype="custom" o:connectlocs="30,15;0,30;15,15;45,0;30,15" o:connectangles="0,0,0,0,0"/>
              </v:shape>
              <v:shape id=" 323" o:spid="_x0000_s37035" style="position:absolute;left:4349;top:5035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" path="m15,30l,15,,,30,15,15,30xe" fillcolor="#b38f00" strokeweight=".25pt">
                <v:path arrowok="t" o:connecttype="custom" o:connectlocs="15,30;0,15;0,0;30,15;15,30" o:connectangles="0,0,0,0,0"/>
              </v:shape>
              <v:shape id=" 324" o:spid="_x0000_s37034" style="position:absolute;left:4334;top:500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" path="m15,45l,15,15,r,30l15,45xe" fillcolor="#d4aa00" strokeweight=".25pt">
                <v:path arrowok="t" o:connecttype="custom" o:connectlocs="15,45;0,15;15,0;15,30;15,45" o:connectangles="0,0,0,0,0"/>
              </v:shape>
              <v:shape id=" 325" o:spid="_x0000_s37033" style="position:absolute;left:4334;top:496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" path="m,60l15,30,15,r,45l,60xe" fillcolor="#d5aa00" strokeweight=".25pt">
                <v:path arrowok="t" o:connecttype="custom" o:connectlocs="0,60;15,30;15,0;15,45;0,60" o:connectangles="0,0,0,0,0"/>
              </v:shape>
              <v:shape id=" 326" o:spid="_x0000_s37032" style="position:absolute;left:4484;top:499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sDp3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jxP4PROOgFz/AAAA//8DAFBLAQItABQABgAIAAAAIQDb4fbL7gAAAIUBAAATAAAAAAAA&#10;AAAAAAAAAAAAAABbQ29udGVudF9UeXBlc10ueG1sUEsBAi0AFAAGAAgAAAAhAFr0LFu/AAAAFQEA&#10;AAsAAAAAAAAAAAAAAAAAHwEAAF9yZWxzLy5yZWxzUEsBAi0AFAAGAAgAAAAhAHawOnfHAAAA3AAA&#10;AA8AAAAAAAAAAAAAAAAABwIAAGRycy9kb3ducmV2LnhtbFBLBQYAAAAAAwADALcAAAD7AgAAAAA=&#10;" path="m,60l15,15,15,,,45,,60xe" fillcolor="#d5ab00" strokeweight=".25pt">
                <v:path arrowok="t" o:connecttype="custom" o:connectlocs="0,60;15,15;15,0;0,45;0,60" o:connectangles="0,0,0,0,0"/>
              </v:shape>
              <v:shape id=" 327" o:spid="_x0000_s37031" style="position:absolute;left:4484;top:4945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" path="m15,60l,15,15,r,45l15,60xe" fillcolor="#d5ab00" strokeweight=".25pt">
                <v:path arrowok="t" o:connecttype="custom" o:connectlocs="15,60;0,15;15,0;15,45;15,60" o:connectangles="0,0,0,0,0"/>
              </v:shape>
              <v:shape id=" 328" o:spid="_x0000_s37030" style="position:absolute;left:4454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" path="m30,61l,31,15,,45,46,30,61xe" fillcolor="#d3a900" strokeweight=".25pt">
                <v:path arrowok="t" o:connecttype="custom" o:connectlocs="30,61;0,31;15,0;45,46;30,61" o:connectangles="0,0,0,0,0"/>
              </v:shape>
              <v:shape id=" 329" o:spid="_x0000_s37029" style="position:absolute;left:4424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" path="m30,46l,15,15,,45,15,30,46xe" fillcolor="#c49d00" strokeweight=".25pt">
                <v:path arrowok="t" o:connecttype="custom" o:connectlocs="30,46;0,15;15,0;45,15;30,46" o:connectangles="0,0,0,0,0"/>
              </v:shape>
              <v:shape id=" 330" o:spid="_x0000_s37028" style="position:absolute;left:4439;top:4899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" path="m15,31l,16,15,,30,,15,31xe" fillcolor="#c49d00" strokeweight=".25pt">
                <v:path arrowok="t" o:connecttype="custom" o:connectlocs="15,31;0,16;15,0;30,0;15,31" o:connectangles="0,0,0,0,0"/>
              </v:shape>
              <v:shape id=" 331" o:spid="_x0000_s37027" style="position:absolute;left:4424;top:4884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" path="m15,31l,15,15,,30,15,15,31xe" fillcolor="#b89300" strokeweight=".25pt">
                <v:path arrowok="t" o:connecttype="custom" o:connectlocs="15,31;0,15;15,0;30,15;15,31" o:connectangles="0,0,0,0,0"/>
              </v:shape>
              <v:shape id=" 332" o:spid="_x0000_s37026" style="position:absolute;left:4364;top:4884;width:75;height:15;visibility:visible;mso-wrap-style:square;v-text-anchor:top" coordsize="7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" path="m60,15l,15,15,,75,,60,15xe" fillcolor="#ad8a00" strokeweight=".25pt">
                <v:path arrowok="t" o:connecttype="custom" o:connectlocs="60,15;0,15;15,0;75,0;60,15" o:connectangles="0,0,0,0,0"/>
              </v:shape>
              <v:shape id=" 333" o:spid="_x0000_s37025" style="position:absolute;left:439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" path="m30,15l,15,15,,45,,30,15xe" fillcolor="#ad8a00" strokeweight=".25pt">
                <v:path arrowok="t" o:connecttype="custom" o:connectlocs="30,15;0,15;15,0;45,0;30,15" o:connectangles="0,0,0,0,0"/>
              </v:shape>
              <v:shape id=" 334" o:spid="_x0000_s37024" style="position:absolute;left:436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" path="m30,15l,15,15,,45,,30,15xe" fillcolor="#a28100" strokeweight=".25pt">
                <v:path arrowok="t" o:connecttype="custom" o:connectlocs="30,15;0,15;15,0;45,0;30,15" o:connectangles="0,0,0,0,0"/>
              </v:shape>
              <v:shape id=" 335" o:spid="_x0000_s37023" style="position:absolute;left:4319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" path="m45,15l,31,15,,60,,45,15xe" fillcolor="#977900" strokeweight=".25pt">
                <v:path arrowok="t" o:connecttype="custom" o:connectlocs="45,15;0,31;15,0;60,0;45,15" o:connectangles="0,0,0,0,0"/>
              </v:shape>
              <v:shape id=" 336" o:spid="_x0000_s37022" style="position:absolute;left:4259;top:4884;width:75;height:91;visibility:visible;mso-wrap-style:square;v-text-anchor:top" coordsize="75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" path="m60,31l,91,15,61,75,,60,31xe" fillcolor="#af8c00" strokeweight=".25pt">
                <v:path arrowok="t" o:connecttype="custom" o:connectlocs="60,31;0,91;15,61;75,0;60,31" o:connectangles="0,0,0,0,0"/>
              </v:shape>
              <v:shape id=" 337" o:spid="_x0000_s37021" style="position:absolute;left:4244;top:4899;width:255;height:421;visibility:visible;mso-wrap-style:square;v-text-anchor:top" coordsize="255,42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" adj="0,,0" path="m45,211l,241r,60l15,376r30,45l135,421r45,l225,391r15,-45l255,286,240,241,210,196r30,-45l255,106,240,61,210,31,180,,120,,75,16,45,31,15,76,,121r15,60l45,211xm90,121l105,91,120,76r30,15l165,121r-15,30l120,166,105,151,90,121xm90,301r,-45l120,226r30,30l165,286r-15,45l120,361,90,346r,-45xe" fillcolor="#cfa500" strokeweight=".25pt">
                <v:stroke joinstyle="round"/>
                <v:formulas/>
                <v:path arrowok="t" o:connecttype="custom" o:connectlocs="45,211;0,241;0,301;15,376;45,421;135,421;180,421;225,391;240,346;255,286;240,241;210,196;240,151;255,106;240,61;210,31;180,0;120,0;75,16;45,31;15,76;0,121;15,181;45,211;90,121;105,91;120,76;150,91;165,121;150,151;120,166;105,151;90,121;90,301;90,256;120,226;150,256;165,286;150,331;120,361;90,346;90,301" o:connectangles="0,0,0,0,0,0,0,0,0,0,0,0,0,0,0,0,0,0,0,0,0,0,0,0,0,0,0,0,0,0,0,0,0,0,0,0,0,0,0,0,0,0"/>
              </v:shape>
            </v:group>
            <v:group id=" 338" o:spid="_x0000_s37000" style="position:absolute;left:4439;top:5335;width:270;height:451" coordorigin="4439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">
              <v:shape id=" 339" o:spid="_x0000_s37019" style="position:absolute;left:4589;top:5666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" path="m,15l,45,,15,15,,,15xe" fillcolor="#d5aa00" strokeweight=".25pt">
                <v:path arrowok="t" o:connecttype="custom" o:connectlocs="0,15;0,45;0,15;15,0;0,15" o:connectangles="0,0,0,0,0"/>
              </v:shape>
              <v:shape id=" 340" o:spid="_x0000_s37018" style="position:absolute;left:4559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" path="m30,30l,30,15,15,30,r,30xe" fillcolor="#c59e00" strokeweight=".25pt">
                <v:path arrowok="t" o:connecttype="custom" o:connectlocs="30,30;0,30;15,15;30,0;30,30" o:connectangles="0,0,0,0,0"/>
              </v:shape>
              <v:shape id=" 341" o:spid="_x0000_s37017" style="position:absolute;left:4544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" path="m15,30l,30,15,,30,15,15,30xe" fillcolor="#b49000" strokeweight=".25pt">
                <v:path arrowok="t" o:connecttype="custom" o:connectlocs="15,30;0,30;15,0;30,15;15,30" o:connectangles="0,0,0,0,0"/>
              </v:shape>
              <v:shape id=" 342" o:spid="_x0000_s37016" style="position:absolute;left:4529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" path="m15,60l,15,15,,30,30,15,60xe" fillcolor="#d4a900" strokeweight=".25pt">
                <v:path arrowok="t" o:connecttype="custom" o:connectlocs="15,60;0,15;15,0;30,30;15,60" o:connectangles="0,0,0,0,0"/>
              </v:shape>
              <v:shape id=" 343" o:spid="_x0000_s37015" style="position:absolute;left:4439;top:5651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" path="m90,15l,45,15,15,105,,90,15xe" fillcolor="#a38300" strokeweight=".25pt">
                <v:path arrowok="t" o:connecttype="custom" o:connectlocs="90,15;0,45;15,15;105,0;90,15" o:connectangles="0,0,0,0,0"/>
              </v:shape>
              <v:shape id=" 344" o:spid="_x0000_s37014" style="position:absolute;left:455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" path="m30,15l,45,15,15,45,,30,15xe" fillcolor="#bd9700" strokeweight=".25pt">
                <v:path arrowok="t" o:connecttype="custom" o:connectlocs="30,15;0,45;15,15;45,0;30,15" o:connectangles="0,0,0,0,0"/>
              </v:shape>
              <v:shape id=" 345" o:spid="_x0000_s37013" style="position:absolute;left:452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" path="m30,45l,30,15,,45,15,30,45xe" fillcolor="#b99400" strokeweight=".25pt">
                <v:path arrowok="t" o:connecttype="custom" o:connectlocs="30,45;0,30;15,0;45,15;30,45" o:connectangles="0,0,0,0,0"/>
              </v:shape>
              <v:shape id=" 346" o:spid="_x0000_s37012" style="position:absolute;left:4514;top:548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" path="m15,75l,15,15,,30,45,15,75xe" fillcolor="#d6ab00" strokeweight=".25pt">
                <v:path arrowok="t" o:connecttype="custom" o:connectlocs="15,75;0,15;15,0;30,45;15,75" o:connectangles="0,0,0,0,0"/>
              </v:shape>
              <v:shape id=" 347" o:spid="_x0000_s37011" style="position:absolute;left:4514;top:542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" path="m,75l15,30,30,,15,60,,75xe" fillcolor="#d6ab00" strokeweight=".25pt">
                <v:path arrowok="t" o:connecttype="custom" o:connectlocs="0,75;15,30;30,0;15,60;0,75" o:connectangles="0,0,0,0,0"/>
              </v:shape>
              <v:shape id=" 348" o:spid="_x0000_s37010" style="position:absolute;left:4664;top:5636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" path="m,90l30,15,30,,15,75,,90xe" fillcolor="#d1a700" strokeweight=".25pt">
                <v:path arrowok="t" o:connecttype="custom" o:connectlocs="0,90;30,15;30,0;15,75;0,90" o:connectangles="0,0,0,0,0"/>
              </v:shape>
              <v:shape id=" 349" o:spid="_x0000_s37009" style="position:absolute;left:4694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" path="m,105l,15,15,,,90r,15xe" fillcolor="#d5ab00" strokeweight=".25pt">
                <v:path arrowok="t" o:connecttype="custom" o:connectlocs="0,105;0,15;15,0;0,90;0,105" o:connectangles="0,0,0,0,0"/>
              </v:shape>
              <v:shape id=" 350" o:spid="_x0000_s37008" style="position:absolute;left:4679;top:5426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" path="m15,135l,15,15,,30,120,15,135xe" fillcolor="#d7ac00" strokeweight=".25pt">
                <v:path arrowok="t" o:connecttype="custom" o:connectlocs="15,135;0,15;15,0;30,120;15,135" o:connectangles="0,0,0,0,0"/>
              </v:shape>
              <v:shape id=" 351" o:spid="_x0000_s37007" style="position:absolute;left:4664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" path="m15,60l,30,15,,30,45,15,60xe" fillcolor="#d7ac00" strokeweight=".25pt">
                <v:path arrowok="t" o:connecttype="custom" o:connectlocs="15,60;0,30;15,0;30,45;15,60" o:connectangles="0,0,0,0,0"/>
              </v:shape>
              <v:shape id=" 352" o:spid="_x0000_s37006" style="position:absolute;left:4634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" path="m30,61l,31,15,,45,31,30,61xe" fillcolor="#cca300" strokeweight=".25pt">
                <v:path arrowok="t" o:connecttype="custom" o:connectlocs="30,61;0,31;15,0;45,31;30,61" o:connectangles="0,0,0,0,0"/>
              </v:shape>
              <v:shape id=" 353" o:spid="_x0000_s37005" style="position:absolute;left:4604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" path="m30,46l,31,15,,45,15,30,46xe" fillcolor="#bd9700" strokeweight=".25pt">
                <v:path arrowok="t" o:connecttype="custom" o:connectlocs="30,46;0,31;15,0;45,15;30,46" o:connectangles="0,0,0,0,0"/>
              </v:shape>
              <v:shape id=" 354" o:spid="_x0000_s37004" style="position:absolute;left:4559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" path="m45,31l,31,15,,60,,45,31xe" fillcolor="#a98700" strokeweight=".25pt">
                <v:path arrowok="t" o:connecttype="custom" o:connectlocs="45,31;0,31;15,0;60,0;45,31" o:connectangles="0,0,0,0,0"/>
              </v:shape>
              <v:shape id=" 355" o:spid="_x0000_s37003" style="position:absolute;left:4499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" path="m60,31l,46,,31,75,,60,31xe" fillcolor="#a80" strokeweight=".25pt">
                <v:path arrowok="t" o:connecttype="custom" o:connectlocs="60,31;0,46;0,31;75,0;60,31" o:connectangles="0,0,0,0,0"/>
              </v:shape>
              <v:shape id=" 356" o:spid="_x0000_s37002" style="position:absolute;left:4454;top:5366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" path="m45,15l,75,,45,45,r,15xe" fillcolor="#d1a700" strokeweight=".25pt">
                <v:path arrowok="t" o:connecttype="custom" o:connectlocs="45,15;0,75;0,45;45,0;45,15" o:connectangles="0,0,0,0,0"/>
              </v:shape>
              <v:shape id=" 357" o:spid="_x0000_s37001" style="position:absolute;left:4439;top:5366;width:255;height:420;visibility:visible;mso-wrap-style:square;v-text-anchor:top" coordsize="255,4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" adj="0,,0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<v:stroke joinstyle="round"/>
                <v:formulas/>
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</v:shape>
            </v:group>
            <v:group id=" 358" o:spid="_x0000_s36979" style="position:absolute;left:4679;top:5786;width:286;height:451" coordorigin="4679,5786" coordsize="28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">
              <v:shape id=" 359" o:spid="_x0000_s36999" style="position:absolute;left:4830;top:6117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" path="m30,30l,45,,30,30,r,30xe" fillcolor="#bd9700" strokeweight=".25pt">
                <v:path arrowok="t" o:connecttype="custom" o:connectlocs="30,30;0,45;0,30;30,0;30,30" o:connectangles="0,0,0,0,0"/>
              </v:shape>
              <v:shape id=" 360" o:spid="_x0000_s36998" style="position:absolute;left:4784;top:6117;width:46;height:45;visibility:visible;mso-wrap-style:square;v-text-anchor:top" coordsize="46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" path="m46,45l,30,15,,46,30r,15xe" fillcolor="#b99400" strokeweight=".25pt">
                <v:path arrowok="t" o:connecttype="custom" o:connectlocs="46,45;0,30;15,0;46,30;46,45" o:connectangles="0,0,0,0,0"/>
              </v:shape>
              <v:shape id=" 361" o:spid="_x0000_s36997" style="position:absolute;left:4784;top:607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" path="m,75l,15,,,15,45,,75xe" fillcolor="#d5ab00" strokeweight=".25pt">
                <v:path arrowok="t" o:connecttype="custom" o:connectlocs="0,75;0,15;0,0;15,45;0,75" o:connectangles="0,0,0,0,0"/>
              </v:shape>
              <v:shape id=" 362" o:spid="_x0000_s36996" style="position:absolute;left:4784;top:6027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4YW0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T2L4PROOgFz/AAAA//8DAFBLAQItABQABgAIAAAAIQDb4fbL7gAAAIUBAAATAAAAAAAA&#10;AAAAAAAAAAAAAABbQ29udGVudF9UeXBlc10ueG1sUEsBAi0AFAAGAAgAAAAhAFr0LFu/AAAAFQEA&#10;AAsAAAAAAAAAAAAAAAAAHwEAAF9yZWxzLy5yZWxzUEsBAi0AFAAGAAgAAAAhAJ/hhbTHAAAA3AAA&#10;AA8AAAAAAAAAAAAAAAAABwIAAGRycy9kb3ducmV2LnhtbFBLBQYAAAAAAwADALcAAAD7AgAAAAA=&#10;" path="m,60l,15,15,,,45,,60xe" fillcolor="#d5ab00" strokeweight=".25pt">
                <v:path arrowok="t" o:connecttype="custom" o:connectlocs="0,60;0,15;15,0;0,45;0,60" o:connectangles="0,0,0,0,0"/>
              </v:shape>
              <v:shape id=" 363" o:spid="_x0000_s36995" style="position:absolute;left:4935;top:6057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" path="m,105l15,30,30,,15,75,,105xe" fillcolor="#d6ab00" strokeweight=".25pt">
                <v:path arrowok="t" o:connecttype="custom" o:connectlocs="0,105;15,30;30,0;15,75;0,105" o:connectangles="0,0,0,0,0"/>
              </v:shape>
              <v:shape id=" 364" o:spid="_x0000_s36994" style="position:absolute;left:4950;top:601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" path="m,75l,15,,,15,45,,75xe" fillcolor="#d6ab00" strokeweight=".25pt">
                <v:path arrowok="t" o:connecttype="custom" o:connectlocs="0,75;0,15;0,0;15,45;0,75" o:connectangles="0,0,0,0,0"/>
              </v:shape>
              <v:shape id=" 365" o:spid="_x0000_s36993" style="position:absolute;left:4920;top:5967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" path="m30,60l,15,15,,30,45r,15xe" fillcolor="#d4aa00" strokeweight=".25pt">
                <v:path arrowok="t" o:connecttype="custom" o:connectlocs="30,60;0,15;15,0;30,45;30,60" o:connectangles="0,0,0,0,0"/>
              </v:shape>
              <v:shape id=" 366" o:spid="_x0000_s36992" style="position:absolute;left:4890;top:5937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" path="m30,45l,15,15,,45,30,30,45xe" fillcolor="#cba200" strokeweight=".25pt">
                <v:path arrowok="t" o:connecttype="custom" o:connectlocs="30,45;0,15;15,0;45,30;30,45" o:connectangles="0,0,0,0,0"/>
              </v:shape>
              <v:shape id=" 367" o:spid="_x0000_s36991" style="position:absolute;left:4845;top:5937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" path="m45,15l,15,15,,60,,45,15xe" fillcolor="#b69100" strokeweight=".25pt">
                <v:path arrowok="t" o:connecttype="custom" o:connectlocs="45,15;0,15;15,0;60,0;45,15" o:connectangles="0,0,0,0,0"/>
              </v:shape>
              <v:shape id=" 368" o:spid="_x0000_s36990" style="position:absolute;left:4814;top:5937;width:46;height:30;visibility:visible;mso-wrap-style:square;v-text-anchor:top" coordsize="46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" path="m31,15l,30,,,46,,31,15xe" fillcolor="#a80" strokeweight=".25pt">
                <v:path arrowok="t" o:connecttype="custom" o:connectlocs="31,15;0,30;0,0;46,0;31,15" o:connectangles="0,0,0,0,0"/>
              </v:shape>
              <v:shape id=" 369" o:spid="_x0000_s36989" style="position:absolute;left:4769;top:5937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" path="m45,30l,60,15,30,45,r,30xe" fillcolor="#cba200" strokeweight=".25pt">
                <v:path arrowok="t" o:connecttype="custom" o:connectlocs="45,30;0,60;15,30;45,0;45,30" o:connectangles="0,0,0,0,0"/>
              </v:shape>
              <v:shape id=" 370" o:spid="_x0000_s36988" style="position:absolute;left:4769;top:5892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" path="m,105l15,15,30,,15,75,,105xe" fillcolor="#d6ab00" strokeweight=".25pt">
                <v:path arrowok="t" o:connecttype="custom" o:connectlocs="0,105;15,15;30,0;15,75;0,105" o:connectangles="0,0,0,0,0"/>
              </v:shape>
              <v:shape id=" 371" o:spid="_x0000_s36987" style="position:absolute;left:4920;top:5832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" path="m30,75l,15,15,,30,45r,30xe" fillcolor="#d3a800" strokeweight=".25pt">
                <v:path arrowok="t" o:connecttype="custom" o:connectlocs="30,75;0,15;15,0;30,45;30,75" o:connectangles="0,0,0,0,0"/>
              </v:shape>
              <v:shape id=" 372" o:spid="_x0000_s36986" style="position:absolute;left:4890;top:5802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" path="m30,45l,15,,,45,30,30,45xe" fillcolor="#c39c00" strokeweight=".25pt">
                <v:path arrowok="t" o:connecttype="custom" o:connectlocs="30,45;0,15;0,0;45,30;30,45" o:connectangles="0,0,0,0,0"/>
              </v:shape>
              <v:shape id=" 373" o:spid="_x0000_s36985" style="position:absolute;left:4830;top:5786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" path="m60,31l,16,,,60,16r,15xe" fillcolor="#a38200" strokeweight=".25pt">
                <v:path arrowok="t" o:connecttype="custom" o:connectlocs="60,31;0,16;0,0;60,16;60,31" o:connectangles="0,0,0,0,0"/>
              </v:shape>
              <v:shape id=" 374" o:spid="_x0000_s36984" style="position:absolute;left:4769;top:5786;width:61;height:46;visibility:visible;mso-wrap-style:square;v-text-anchor:top" coordsize="61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" path="m61,16l,46,,16,61,r,16xe" fillcolor="#a38200" strokeweight=".25pt">
                <v:path arrowok="t" o:connecttype="custom" o:connectlocs="61,16;0,46;0,16;61,0;61,16" o:connectangles="0,0,0,0,0"/>
              </v:shape>
              <v:shape id=" 375" o:spid="_x0000_s36983" style="position:absolute;left:4799;top:5786;width:31;height:31;visibility:visible;mso-wrap-style:square;v-text-anchor:top" coordsize="31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" path="m31,16l,31,,16,31,r,16xe" fillcolor="#a38200" strokeweight=".25pt">
                <v:path arrowok="t" o:connecttype="custom" o:connectlocs="31,16;0,31;0,16;31,0;31,16" o:connectangles="0,0,0,0,0"/>
              </v:shape>
              <v:shape id=" 376" o:spid="_x0000_s36982" style="position:absolute;left:4769;top:5802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" path="m30,15l,30,,,30,r,15xe" fillcolor="#ae8b00" strokeweight=".25pt">
                <v:path arrowok="t" o:connecttype="custom" o:connectlocs="30,15;0,30;0,0;30,0;30,15" o:connectangles="0,0,0,0,0"/>
              </v:shape>
              <v:shape id=" 377" o:spid="_x0000_s36981" style="position:absolute;left:4724;top:5802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" path="m45,30l,60,,45,45,r,30xe" fillcolor="#ba9400" strokeweight=".25pt">
                <v:path arrowok="t" o:connecttype="custom" o:connectlocs="45,30;0,60;0,45;45,0;45,30" o:connectangles="0,0,0,0,0"/>
              </v:shape>
              <v:shape id=" 378" o:spid="_x0000_s36980" style="position:absolute;left:4679;top:5802;width:271;height:435;visibility:visible;mso-wrap-style:square;v-text-anchor:top" coordsize="271,43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" adj="0,,0" path="m271,105l241,45,211,15,151,,90,30,45,60,15,135,,225r15,75l15,345r30,45l75,420r30,l151,435r60,-30l256,360r15,-75l271,225,241,180,211,150r-45,l135,165,90,195r15,-90l120,90,135,75r31,15l181,120r90,-15xm105,285r,-45l135,225r46,15l181,285r,60l151,360,105,345r,-60xe" fillcolor="#cfa500" strokeweight=".25pt">
                <v:stroke joinstyle="round"/>
                <v:formulas/>
                <v:path arrowok="t" o:connecttype="custom" o:connectlocs="271,105;241,45;211,15;151,0;90,30;45,60;15,135;0,225;15,300;15,345;45,390;75,420;105,420;151,435;211,405;256,360;271,285;271,225;241,180;211,150;166,150;135,165;90,195;105,105;120,90;135,75;166,90;181,120;271,105;105,285;105,240;135,225;181,240;181,285;181,345;151,360;105,345;105,285" o:connectangles="0,0,0,0,0,0,0,0,0,0,0,0,0,0,0,0,0,0,0,0,0,0,0,0,0,0,0,0,0,0,0,0,0,0,0,0,0,0"/>
              </v:shape>
            </v:group>
            <v:group id=" 379" o:spid="_x0000_s36959" style="position:absolute;left:7546;top:5335;width:270;height:451" coordorigin="7546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">
              <v:shape id=" 380" o:spid="_x0000_s36978" style="position:absolute;left:7696;top:5666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" path="m15,15l,45,15,15,30,,15,15xe" fillcolor="#d5aa00" strokeweight=".25pt">
                <v:path arrowok="t" o:connecttype="custom" o:connectlocs="15,15;0,45;15,15;30,0;15,15" o:connectangles="0,0,0,0,0"/>
              </v:shape>
              <v:shape id=" 381" o:spid="_x0000_s36977" style="position:absolute;left:768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" path="m15,30l,30,,15,30,,15,30xe" fillcolor="#c59e00" strokeweight=".25pt">
                <v:path arrowok="t" o:connecttype="custom" o:connectlocs="15,30;0,30;0,15;30,0;15,30" o:connectangles="0,0,0,0,0"/>
              </v:shape>
              <v:shape id=" 382" o:spid="_x0000_s36976" style="position:absolute;left:765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" path="m30,30l,30,15,,30,15r,15xe" fillcolor="#b49000" strokeweight=".25pt">
                <v:path arrowok="t" o:connecttype="custom" o:connectlocs="30,30;0,30;15,0;30,15;30,30" o:connectangles="0,0,0,0,0"/>
              </v:shape>
              <v:shape id=" 383" o:spid="_x0000_s36975" style="position:absolute;left:7636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" path="m15,60l,15,15,,30,30,15,60xe" fillcolor="#d4a900" strokeweight=".25pt">
                <v:path arrowok="t" o:connecttype="custom" o:connectlocs="15,60;0,15;15,0;30,30;15,60" o:connectangles="0,0,0,0,0"/>
              </v:shape>
              <v:shape id=" 384" o:spid="_x0000_s36974" style="position:absolute;left:7561;top:5651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" path="m75,15l,45,,15,90,,75,15xe" fillcolor="#a38300" strokeweight=".25pt">
                <v:path arrowok="t" o:connecttype="custom" o:connectlocs="75,15;0,45;0,15;90,0;75,15" o:connectangles="0,0,0,0,0"/>
              </v:shape>
              <v:shape id=" 385" o:spid="_x0000_s36973" style="position:absolute;left:768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" path="m30,15l,45,,15,30,r,15xe" fillcolor="#bd9700" strokeweight=".25pt">
                <v:path arrowok="t" o:connecttype="custom" o:connectlocs="30,15;0,45;0,15;30,0;30,15" o:connectangles="0,0,0,0,0"/>
              </v:shape>
              <v:shape id=" 386" o:spid="_x0000_s36972" style="position:absolute;left:765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" path="m30,45l,30,,,30,15r,30xe" fillcolor="#b99400" strokeweight=".25pt">
                <v:path arrowok="t" o:connecttype="custom" o:connectlocs="30,45;0,30;0,0;30,15;30,45" o:connectangles="0,0,0,0,0"/>
              </v:shape>
              <v:shape id=" 387" o:spid="_x0000_s36971" style="position:absolute;left:7636;top:548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" path="m15,75l,15,,,15,45r,30xe" fillcolor="#d6ab00" strokeweight=".25pt">
                <v:path arrowok="t" o:connecttype="custom" o:connectlocs="15,75;0,15;0,0;15,45;15,75" o:connectangles="0,0,0,0,0"/>
              </v:shape>
              <v:shape id=" 388" o:spid="_x0000_s36970" style="position:absolute;left:7636;top:542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" path="m,75l15,30,15,,,60,,75xe" fillcolor="#d6ab00" strokeweight=".25pt">
                <v:path arrowok="t" o:connecttype="custom" o:connectlocs="0,75;15,30;15,0;0,60;0,75" o:connectangles="0,0,0,0,0"/>
              </v:shape>
              <v:shape id=" 389" o:spid="_x0000_s36969" style="position:absolute;left:7771;top:5636;width:45;height:90;visibility:visible;mso-wrap-style:square;v-text-anchor:top" coordsize="45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" path="m,90l30,15,45,,15,75,,90xe" fillcolor="#d1a700" strokeweight=".25pt">
                <v:path arrowok="t" o:connecttype="custom" o:connectlocs="0,90;30,15;45,0;15,75;0,90" o:connectangles="0,0,0,0,0"/>
              </v:shape>
              <v:shape id=" 390" o:spid="_x0000_s36968" style="position:absolute;left:7801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" path="m,105l15,15,15,r,90l,105xe" fillcolor="#d5ab00" strokeweight=".25pt">
                <v:path arrowok="t" o:connecttype="custom" o:connectlocs="0,105;15,15;15,0;15,90;0,105" o:connectangles="0,0,0,0,0"/>
              </v:shape>
              <v:shape id=" 391" o:spid="_x0000_s36967" style="position:absolute;left:7801;top:5426;width:15;height:135;visibility:visible;mso-wrap-style:square;v-text-anchor:top" coordsize="1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" path="m15,135l,15,,,15,120r,15xe" fillcolor="#d7ac00" strokeweight=".25pt">
                <v:path arrowok="t" o:connecttype="custom" o:connectlocs="15,135;0,15;0,0;15,120;15,135" o:connectangles="0,0,0,0,0"/>
              </v:shape>
              <v:shape id=" 392" o:spid="_x0000_s36966" style="position:absolute;left:7771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" path="m30,60l,30,15,,30,45r,15xe" fillcolor="#d7ac00" strokeweight=".25pt">
                <v:path arrowok="t" o:connecttype="custom" o:connectlocs="30,60;0,30;15,0;30,45;30,60" o:connectangles="0,0,0,0,0"/>
              </v:shape>
              <v:shape id=" 393" o:spid="_x0000_s36965" style="position:absolute;left:7741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" path="m30,61l,31,15,,45,31,30,61xe" fillcolor="#cca300" strokeweight=".25pt">
                <v:path arrowok="t" o:connecttype="custom" o:connectlocs="30,61;0,31;15,0;45,31;30,61" o:connectangles="0,0,0,0,0"/>
              </v:shape>
              <v:shape id=" 394" o:spid="_x0000_s36964" style="position:absolute;left:7711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" path="m30,46l,31,15,,45,15,30,46xe" fillcolor="#bd9700" strokeweight=".25pt">
                <v:path arrowok="t" o:connecttype="custom" o:connectlocs="30,46;0,31;15,0;45,15;30,46" o:connectangles="0,0,0,0,0"/>
              </v:shape>
              <v:shape id=" 395" o:spid="_x0000_s36963" style="position:absolute;left:7666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" path="m45,31l,31,15,,60,,45,31xe" fillcolor="#a98700" strokeweight=".25pt">
                <v:path arrowok="t" o:connecttype="custom" o:connectlocs="45,31;0,31;15,0;60,0;45,31" o:connectangles="0,0,0,0,0"/>
              </v:shape>
              <v:shape id=" 396" o:spid="_x0000_s36962" style="position:absolute;left:7606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" path="m60,31l,46,15,31,75,,60,31xe" fillcolor="#a80" strokeweight=".25pt">
                <v:path arrowok="t" o:connecttype="custom" o:connectlocs="60,31;0,46;15,31;75,0;60,31" o:connectangles="0,0,0,0,0"/>
              </v:shape>
              <v:shape id=" 397" o:spid="_x0000_s36961" style="position:absolute;left:7561;top:5366;width:60;height:75;visibility:visible;mso-wrap-style:square;v-text-anchor:top" coordsize="6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" path="m45,15l,75,15,45,60,,45,15xe" fillcolor="#d1a700" strokeweight=".25pt">
                <v:path arrowok="t" o:connecttype="custom" o:connectlocs="45,15;0,75;15,45;60,0;45,15" o:connectangles="0,0,0,0,0"/>
              </v:shape>
              <v:shape id=" 398" o:spid="_x0000_s36960" style="position:absolute;left:7546;top:5366;width:270;height:420;visibility:visible;mso-wrap-style:square;v-text-anchor:top" coordsize="270,4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" adj="0,,0" path="m15,330r15,45l75,405r60,15l180,405r45,-45l255,285r15,-90l255,75,225,45,195,15,165,,120,,60,15,15,75,,150r15,45l30,240r30,30l105,270r45,l180,225r-15,90l150,345r-15,l105,345,90,300,15,330xm165,135r,45l135,210,105,195,90,135,105,90,120,60r45,30l165,135xe" fillcolor="#cfa500" strokeweight=".25pt">
                <v:stroke joinstyle="round"/>
                <v:formulas/>
                <v:path arrowok="t" o:connecttype="custom" o:connectlocs="15,330;30,375;75,405;135,420;180,405;225,360;255,285;270,195;255,75;225,45;195,15;165,0;120,0;60,15;15,75;0,150;15,195;30,240;60,270;105,270;150,270;180,225;165,315;150,345;135,345;105,345;90,300;15,330;165,135;165,180;135,210;105,195;90,135;105,90;120,60;165,90;165,135" o:connectangles="0,0,0,0,0,0,0,0,0,0,0,0,0,0,0,0,0,0,0,0,0,0,0,0,0,0,0,0,0,0,0,0,0,0,0,0,0"/>
              </v:shape>
            </v:group>
            <v:group id=" 399" o:spid="_x0000_s36939" style="position:absolute;left:7726;top:4884;width:270;height:451" coordorigin="7726,4884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">
              <v:shape id=" 400" o:spid="_x0000_s36958" style="position:absolute;left:7876;top:521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" path="m,15l,45,,15,15,,,15xe" fillcolor="#d5aa00" strokeweight=".25pt">
                <v:path arrowok="t" o:connecttype="custom" o:connectlocs="0,15;0,45;0,15;15,0;0,15" o:connectangles="0,0,0,0,0"/>
              </v:shape>
              <v:shape id=" 401" o:spid="_x0000_s36957" style="position:absolute;left:7846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" path="m30,30l,30,15,15,30,r,30xe" fillcolor="#c59e00" strokeweight=".25pt">
                <v:path arrowok="t" o:connecttype="custom" o:connectlocs="30,30;0,30;15,15;30,0;30,30" o:connectangles="0,0,0,0,0"/>
              </v:shape>
              <v:shape id=" 402" o:spid="_x0000_s36956" style="position:absolute;left:7831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" path="m15,30l,30,15,,30,15,15,30xe" fillcolor="#b49000" strokeweight=".25pt">
                <v:path arrowok="t" o:connecttype="custom" o:connectlocs="15,30;0,30;15,0;30,15;15,30" o:connectangles="0,0,0,0,0"/>
              </v:shape>
              <v:shape id=" 403" o:spid="_x0000_s36955" style="position:absolute;left:7816;top:520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" path="m15,60l,15,15,,30,30,15,60xe" fillcolor="#d4a900" strokeweight=".25pt">
                <v:path arrowok="t" o:connecttype="custom" o:connectlocs="15,60;0,15;15,0;30,30;15,60" o:connectangles="0,0,0,0,0"/>
              </v:shape>
              <v:shape id=" 404" o:spid="_x0000_s36954" style="position:absolute;left:7726;top:5200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" path="m90,15l,45,15,15,105,,90,15xe" fillcolor="#a38300" strokeweight=".25pt">
                <v:path arrowok="t" o:connecttype="custom" o:connectlocs="90,15;0,45;15,15;105,0;90,15" o:connectangles="0,0,0,0,0"/>
              </v:shape>
              <v:shape id=" 405" o:spid="_x0000_s36953" style="position:absolute;left:784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" path="m30,15l,45,15,15,45,,30,15xe" fillcolor="#bd9700" strokeweight=".25pt">
                <v:path arrowok="t" o:connecttype="custom" o:connectlocs="30,15;0,45;15,15;45,0;30,15" o:connectangles="0,0,0,0,0"/>
              </v:shape>
              <v:shape id=" 406" o:spid="_x0000_s36952" style="position:absolute;left:781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" path="m30,45l,30,15,,45,15,30,45xe" fillcolor="#b99400" strokeweight=".25pt">
                <v:path arrowok="t" o:connecttype="custom" o:connectlocs="30,45;0,30;15,0;45,15;30,45" o:connectangles="0,0,0,0,0"/>
              </v:shape>
              <v:shape id=" 407" o:spid="_x0000_s36951" style="position:absolute;left:7801;top:503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" path="m15,75l,15,15,,30,45,15,75xe" fillcolor="#d6ab00" strokeweight=".25pt">
                <v:path arrowok="t" o:connecttype="custom" o:connectlocs="15,75;0,15;15,0;30,45;15,75" o:connectangles="0,0,0,0,0"/>
              </v:shape>
              <v:shape id=" 408" o:spid="_x0000_s36950" style="position:absolute;left:7801;top:497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" path="m,75l15,30,30,,15,60,,75xe" fillcolor="#d6ab00" strokeweight=".25pt">
                <v:path arrowok="t" o:connecttype="custom" o:connectlocs="0,75;15,30;30,0;15,60;0,75" o:connectangles="0,0,0,0,0"/>
              </v:shape>
              <v:shape id=" 409" o:spid="_x0000_s36949" style="position:absolute;left:7951;top:5185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" path="m,90l30,15,30,,15,75,,90xe" fillcolor="#d1a700" strokeweight=".25pt">
                <v:path arrowok="t" o:connecttype="custom" o:connectlocs="0,90;30,15;30,0;15,75;0,90" o:connectangles="0,0,0,0,0"/>
              </v:shape>
              <v:shape id=" 410" o:spid="_x0000_s36948" style="position:absolute;left:7981;top:5095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" path="m,105l,15,15,,,90r,15xe" fillcolor="#d5ab00" strokeweight=".25pt">
                <v:path arrowok="t" o:connecttype="custom" o:connectlocs="0,105;0,15;15,0;0,90;0,105" o:connectangles="0,0,0,0,0"/>
              </v:shape>
              <v:shape id=" 411" o:spid="_x0000_s36947" style="position:absolute;left:7966;top:4975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" path="m15,135l,15,15,,30,120,15,135xe" fillcolor="#d7ac00" strokeweight=".25pt">
                <v:path arrowok="t" o:connecttype="custom" o:connectlocs="15,135;0,15;15,0;30,120;15,135" o:connectangles="0,0,0,0,0"/>
              </v:shape>
              <v:shape id=" 412" o:spid="_x0000_s36946" style="position:absolute;left:7951;top:493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" path="m15,60l,30,15,,30,45,15,60xe" fillcolor="#d7ac00" strokeweight=".25pt">
                <v:path arrowok="t" o:connecttype="custom" o:connectlocs="15,60;0,30;15,0;30,45;15,60" o:connectangles="0,0,0,0,0"/>
              </v:shape>
              <v:shape id=" 413" o:spid="_x0000_s36945" style="position:absolute;left:7921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" path="m30,61l,31,15,,45,31,30,61xe" fillcolor="#cca300" strokeweight=".25pt">
                <v:path arrowok="t" o:connecttype="custom" o:connectlocs="30,61;0,31;15,0;45,31;30,61" o:connectangles="0,0,0,0,0"/>
              </v:shape>
              <v:shape id=" 414" o:spid="_x0000_s36944" style="position:absolute;left:7891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" path="m30,46l,31,15,,45,15,30,46xe" fillcolor="#bd9700" strokeweight=".25pt">
                <v:path arrowok="t" o:connecttype="custom" o:connectlocs="30,46;0,31;15,0;45,15;30,46" o:connectangles="0,0,0,0,0"/>
              </v:shape>
              <v:shape id=" 415" o:spid="_x0000_s36943" style="position:absolute;left:7846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" path="m45,31l,31,15,,60,,45,31xe" fillcolor="#a98700" strokeweight=".25pt">
                <v:path arrowok="t" o:connecttype="custom" o:connectlocs="45,31;0,31;15,0;60,0;45,31" o:connectangles="0,0,0,0,0"/>
              </v:shape>
              <v:shape id=" 416" o:spid="_x0000_s36942" style="position:absolute;left:7786;top:4884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" path="m60,31l,46,,31,75,,60,31xe" fillcolor="#a80" strokeweight=".25pt">
                <v:path arrowok="t" o:connecttype="custom" o:connectlocs="60,31;0,46;0,31;75,0;60,31" o:connectangles="0,0,0,0,0"/>
              </v:shape>
              <v:shape id=" 417" o:spid="_x0000_s36941" style="position:absolute;left:7741;top:4915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" path="m45,15l,75,,45,45,r,15xe" fillcolor="#d1a700" strokeweight=".25pt">
                <v:path arrowok="t" o:connecttype="custom" o:connectlocs="45,15;0,75;0,45;45,0;45,15" o:connectangles="0,0,0,0,0"/>
              </v:shape>
              <v:shape id=" 418" o:spid="_x0000_s36940" style="position:absolute;left:7726;top:4915;width:255;height:420;visibility:visible;mso-wrap-style:square;v-text-anchor:top" coordsize="255,4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" adj="0,,0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<v:stroke joinstyle="round"/>
                <v:formulas/>
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</v:shape>
            </v:group>
            <v:group id=" 419" o:spid="_x0000_s36933" style="position:absolute;left:7275;top:5771;width:226;height:451" coordorigin="7275,5771" coordsize="22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">
              <v:shape id=" 420" o:spid="_x0000_s36938" style="position:absolute;left:7395;top:5771;width:106;height:31;visibility:visible;mso-wrap-style:square;v-text-anchor:top" coordsize="106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" path="m91,15l,31,15,r91,l91,15xe" fillcolor="#977900" strokeweight=".25pt">
                <v:path arrowok="t" o:connecttype="custom" o:connectlocs="91,15;0,31;15,0;106,0;91,15" o:connectangles="0,0,0,0,0"/>
              </v:shape>
              <v:shape id=" 421" o:spid="_x0000_s36937" style="position:absolute;left:7350;top:5771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" path="m45,31l,91,15,76,60,,45,31xe" fillcolor="#d4aa00" strokeweight=".25pt">
                <v:path arrowok="t" o:connecttype="custom" o:connectlocs="45,31;0,91;15,76;60,0;45,31" o:connectangles="0,0,0,0,0"/>
              </v:shape>
              <v:shape id=" 422" o:spid="_x0000_s36936" style="position:absolute;left:7275;top:5847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" path="m75,15l,75,,45,90,,75,15xe" fillcolor="#bc9600" strokeweight=".25pt">
                <v:path arrowok="t" o:connecttype="custom" o:connectlocs="75,15;0,75;0,45;90,0;75,15" o:connectangles="0,0,0,0,0"/>
              </v:shape>
              <v:shape id=" 423" o:spid="_x0000_s36935" style="position:absolute;left:7486;top:5771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" path="m,451l,15,15,r,421l,451xe" fillcolor="#d7ac00" strokeweight=".25pt">
                <v:path arrowok="t" o:connecttype="custom" o:connectlocs="0,451;0,15;15,0;15,421;0,451" o:connectangles="0,0,0,0,0"/>
              </v:shape>
              <v:shape id=" 424" o:spid="_x0000_s36934" style="position:absolute;left:7275;top:5786;width:211;height:436;visibility:visible;mso-wrap-style:square;v-text-anchor:top" coordsize="211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" path="m211,l120,16,75,76,,136r,90l60,196r45,-30l105,436r106,l211,xe" fillcolor="#cfa500" strokeweight=".25pt">
                <v:path arrowok="t" o:connecttype="custom" o:connectlocs="211,0;120,16;75,76;0,136;0,226;60,196;105,166;105,436;211,436;211,0" o:connectangles="0,0,0,0,0,0,0,0,0,0"/>
              </v:shape>
            </v:group>
            <v:group id=" 425" o:spid="_x0000_s36912" style="position:absolute;left:7921;top:4448;width:270;height:436" coordorigin="7921,4448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aMYgxgAAANw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3hZpPB7JhwBuf4BAAD//wMAUEsBAi0AFAAGAAgAAAAhANvh9svuAAAAhQEAABMAAAAAAAAA&#10;AAAAAAAAAAAAAFtDb250ZW50X1R5cGVzXS54bWxQSwECLQAUAAYACAAAACEAWvQsW78AAAAVAQAA&#10;CwAAAAAAAAAAAAAAAAAfAQAAX3JlbHMvLnJlbHNQSwECLQAUAAYACAAAACEAfWjGIMYAAADcAAAA&#10;DwAAAAAAAAAAAAAAAAAHAgAAZHJzL2Rvd25yZXYueG1sUEsFBgAAAAADAAMAtwAAAPoCAAAAAA==&#10;">
              <v:shape id=" 426" o:spid="_x0000_s36932" style="position:absolute;left:805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" path="m30,15l,45,15,15,45,,30,15xe" fillcolor="#be9800" strokeweight=".25pt">
                <v:path arrowok="t" o:connecttype="custom" o:connectlocs="30,15;0,45;15,15;45,0;30,15" o:connectangles="0,0,0,0,0"/>
              </v:shape>
              <v:shape id=" 427" o:spid="_x0000_s36931" style="position:absolute;left:802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" path="m30,45l,15,15,,45,15,30,45xe" fillcolor="#b99400" strokeweight=".25pt">
                <v:path arrowok="t" o:connecttype="custom" o:connectlocs="30,45;0,15;15,0;45,15;30,45" o:connectangles="0,0,0,0,0"/>
              </v:shape>
              <v:shape id=" 428" o:spid="_x0000_s36930" style="position:absolute;left:8011;top:4734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" path="m15,60l,15,15,,30,45,15,60xe" fillcolor="#d5ab00" strokeweight=".25pt">
                <v:path arrowok="t" o:connecttype="custom" o:connectlocs="15,60;0,15;15,0;30,45;15,60" o:connectangles="0,0,0,0,0"/>
              </v:shape>
              <v:shape id=" 429" o:spid="_x0000_s36929" style="position:absolute;left:8011;top:4674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" path="m,75l15,30,30,,15,60,,75xe" fillcolor="#d5ab00" strokeweight=".25pt">
                <v:path arrowok="t" o:connecttype="custom" o:connectlocs="0,75;15,30;30,0;15,60;0,75" o:connectangles="0,0,0,0,0"/>
              </v:shape>
              <v:shape id=" 430" o:spid="_x0000_s36928" style="position:absolute;left:8161;top:4719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" path="m,90l15,15,30,,15,75,,90xe" fillcolor="#d6ab00" strokeweight=".25pt">
                <v:path arrowok="t" o:connecttype="custom" o:connectlocs="0,90;15,15;30,0;15,75;0,90" o:connectangles="0,0,0,0,0"/>
              </v:shape>
              <v:shape id=" 431" o:spid="_x0000_s36927" style="position:absolute;left:8176;top:4659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" path="m,75l,30,15,r,60l,75xe" fillcolor="#d6ab00" strokeweight=".25pt">
                <v:path arrowok="t" o:connecttype="custom" o:connectlocs="0,75;0,30;15,0;15,60;0,75" o:connectangles="0,0,0,0,0"/>
              </v:shape>
              <v:shape id=" 432" o:spid="_x0000_s36926" style="position:absolute;left:8146;top:4614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" path="m30,75l,30,15,,45,45,30,75xe" fillcolor="#d4aa00" strokeweight=".25pt">
                <v:path arrowok="t" o:connecttype="custom" o:connectlocs="30,75;0,30;15,0;45,45;30,75" o:connectangles="0,0,0,0,0"/>
              </v:shape>
              <v:shape id=" 433" o:spid="_x0000_s36925" style="position:absolute;left:8116;top:459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" path="m30,45l,15,15,,45,15,30,45xe" fillcolor="#cba200" strokeweight=".25pt">
                <v:path arrowok="t" o:connecttype="custom" o:connectlocs="30,45;0,15;15,0;45,15;30,45" o:connectangles="0,0,0,0,0"/>
              </v:shape>
              <v:shape id=" 434" o:spid="_x0000_s36924" style="position:absolute;left:8086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" path="m30,30l,30,,,45,15,30,30xe" fillcolor="#b69100" strokeweight=".25pt">
                <v:path arrowok="t" o:connecttype="custom" o:connectlocs="30,30;0,30;0,0;45,15;30,30" o:connectangles="0,0,0,0,0"/>
              </v:shape>
              <v:shape id=" 435" o:spid="_x0000_s36923" style="position:absolute;left:8041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" path="m45,30l,30,15,15,45,r,30xe" fillcolor="#a80" strokeweight=".25pt">
                <v:path arrowok="t" o:connecttype="custom" o:connectlocs="45,30;0,30;15,15;45,0;45,30" o:connectangles="0,0,0,0,0"/>
              </v:shape>
              <v:shape id=" 436" o:spid="_x0000_s36922" style="position:absolute;left:8011;top:4599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" path="m30,15l,60,,30,45,,30,15xe" fillcolor="#cba200" strokeweight=".25pt">
                <v:path arrowok="t" o:connecttype="custom" o:connectlocs="30,15;0,60;0,30;45,0;30,15" o:connectangles="0,0,0,0,0"/>
              </v:shape>
              <v:shape id=" 437" o:spid="_x0000_s36921" style="position:absolute;left:8011;top:4539;width:15;height:120;visibility:visible;mso-wrap-style:square;v-text-anchor:top" coordsize="15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" path="m,120l15,30,15,,,90r,30xe" fillcolor="#d6ab00" strokeweight=".25pt">
                <v:path arrowok="t" o:connecttype="custom" o:connectlocs="0,120;15,30;15,0;0,90;0,120" o:connectangles="0,0,0,0,0"/>
              </v:shape>
              <v:shape id=" 438" o:spid="_x0000_s36920" style="position:absolute;left:8146;top:4479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" path="m30,75l,30,15,,45,60,30,75xe" fillcolor="#d3a800" strokeweight=".25pt">
                <v:path arrowok="t" o:connecttype="custom" o:connectlocs="30,75;0,30;15,0;45,60;30,75" o:connectangles="0,0,0,0,0"/>
              </v:shape>
              <v:shape id=" 439" o:spid="_x0000_s36919" style="position:absolute;left:8116;top:4448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" path="m30,61l,31,15,,45,31,30,61xe" fillcolor="#c39c00" strokeweight=".25pt">
                <v:path arrowok="t" o:connecttype="custom" o:connectlocs="30,61;0,31;15,0;45,31;30,61" o:connectangles="0,0,0,0,0"/>
              </v:shape>
              <v:shape id=" 440" o:spid="_x0000_s36918" style="position:absolute;left:805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" path="m60,31l,15,15,,75,,60,31xe" fillcolor="#a38300" strokeweight=".25pt">
                <v:path arrowok="t" o:connecttype="custom" o:connectlocs="60,31;0,15;15,0;75,0;60,31" o:connectangles="0,0,0,0,0"/>
              </v:shape>
              <v:shape id=" 441" o:spid="_x0000_s36917" style="position:absolute;left:799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" path="m60,15l,31,15,15,75,,60,15xe" fillcolor="#a38300" strokeweight=".25pt">
                <v:path arrowok="t" o:connecttype="custom" o:connectlocs="60,15;0,31;15,15;75,0;60,15" o:connectangles="0,0,0,0,0"/>
              </v:shape>
              <v:shape id=" 442" o:spid="_x0000_s36916" style="position:absolute;left:802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" path="m30,15l,31,15,,45,,30,15xe" fillcolor="#a38300" strokeweight=".25pt">
                <v:path arrowok="t" o:connecttype="custom" o:connectlocs="30,15;0,31;15,0;45,0;30,15" o:connectangles="0,0,0,0,0"/>
              </v:shape>
              <v:shape id=" 443" o:spid="_x0000_s36915" style="position:absolute;left:799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" path="m30,31l,31,15,15,45,,30,31xe" fillcolor="#ae8c00" strokeweight=".25pt">
                <v:path arrowok="t" o:connecttype="custom" o:connectlocs="30,31;0,31;15,15;45,0;30,31" o:connectangles="0,0,0,0,0"/>
              </v:shape>
              <v:shape id=" 444" o:spid="_x0000_s36914" style="position:absolute;left:7951;top:4463;width:60;height:61;visibility:visible;mso-wrap-style:square;v-text-anchor:top" coordsize="60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" path="m45,16l,61,15,46,60,,45,16xe" fillcolor="#ba9500" strokeweight=".25pt">
                <v:path arrowok="t" o:connecttype="custom" o:connectlocs="45,16;0,61;15,46;60,0;45,16" o:connectangles="0,0,0,0,0"/>
              </v:shape>
              <v:shape id=" 445" o:spid="_x0000_s36913" style="position:absolute;left:7921;top:4463;width:255;height:421;visibility:visible;mso-wrap-style:square;v-text-anchor:top" coordsize="255,42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" adj="0,,0" path="m255,91l225,46,195,16,135,,75,16,30,61,,121,,226r,60l15,346r15,30l60,406r30,15l135,421r75,-15l240,346r15,-75l255,226,225,181,195,151r-30,l120,151,90,196r15,-90l120,76r15,l150,76r15,45l255,91xm90,286r15,-45l135,211r30,15l180,286r-15,45l135,361,105,331,90,286xe" fillcolor="#cfa500" strokeweight=".25pt">
                <v:stroke joinstyle="round"/>
                <v:formulas/>
                <v:path arrowok="t" o:connecttype="custom" o:connectlocs="255,91;225,46;195,16;135,0;75,16;30,61;0,121;0,226;0,286;15,346;30,376;60,406;90,421;135,421;210,406;240,346;255,271;255,226;225,181;195,151;165,151;120,151;90,196;105,106;120,76;135,76;150,76;165,121;255,91;90,286;105,241;135,211;165,226;180,286;165,331;135,361;105,331;90,286" o:connectangles="0,0,0,0,0,0,0,0,0,0,0,0,0,0,0,0,0,0,0,0,0,0,0,0,0,0,0,0,0,0,0,0,0,0,0,0,0,0"/>
              </v:shape>
            </v:group>
            <v:group id=" 446" o:spid="_x0000_s36867" style="position:absolute;left:5205;top:6087;width:1800;height:526" coordorigin="5205,6087" coordsize="180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">
              <v:shape id=" 447" o:spid="_x0000_s36911" style="position:absolute;left:5400;top:6177;width:45;height:76;visibility:visible;mso-wrap-style:square;v-text-anchor:top" coordsize="45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" path="m30,30l,76,15,60,45,,30,30xe" fillcolor="#d6ab00" strokeweight=".25pt">
                <v:path arrowok="t" o:connecttype="custom" o:connectlocs="30,30;0,76;15,60;45,0;30,30" o:connectangles="0,0,0,0,0"/>
              </v:shape>
              <v:shape id=" 448" o:spid="_x0000_s36910" style="position:absolute;left:5370;top:6268;width:105;height:195;visibility:visible;mso-wrap-style:square;v-text-anchor:top" coordsize="10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" path="m105,30l,195,,165,105,r,30xe" fillcolor="#d6ab00" strokeweight=".25pt">
                <v:path arrowok="t" o:connecttype="custom" o:connectlocs="105,30;0,195;0,165;105,0;105,30" o:connectangles="0,0,0,0,0"/>
              </v:shape>
              <v:shape id=" 449" o:spid="_x0000_s36909" style="position:absolute;left:5430;top:6177;width:225;height:136;visibility:visible;mso-wrap-style:square;v-text-anchor:top" coordsize="22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" path="m210,136l,30,15,,225,121r-15,15xe" fillcolor="#b99400" strokeweight=".25pt">
                <v:path arrowok="t" o:connecttype="custom" o:connectlocs="210,136;0,30;15,0;225,121;210,136" o:connectangles="0,0,0,0,0"/>
              </v:shape>
              <v:shape id=" 450" o:spid="_x0000_s36908" style="position:absolute;left:5370;top:6207;width:270;height:286;visibility:visible;mso-wrap-style:square;v-text-anchor:top" coordsize="270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" path="m60,l30,46r75,45l,256r60,30l165,121r75,45l270,106,60,xe" fillcolor="#cfa500" strokeweight=".25pt">
                <v:path arrowok="t" o:connecttype="custom" o:connectlocs="60,0;30,46;105,91;0,256;60,286;165,121;240,166;270,106;60,0" o:connectangles="0,0,0,0,0,0,0,0,0"/>
              </v:shape>
              <v:shape id=" 451" o:spid="_x0000_s36907" style="position:absolute;left:5205;top:6132;width:195;height:196;visibility:visible;mso-wrap-style:square;v-text-anchor:top" coordsize="19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" path="m180,15l,196,15,181,195,,180,15xe" fillcolor="#cba300" strokeweight=".25pt">
                <v:path arrowok="t" o:connecttype="custom" o:connectlocs="180,15;0,196;15,181;195,0;180,15" o:connectangles="0,0,0,0,0"/>
              </v:shape>
              <v:shape id=" 452" o:spid="_x0000_s36906" style="position:absolute;left:5385;top:6132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" path="m60,60l,15,15,,60,45r,15xe" fillcolor="#c59d00" strokeweight=".25pt">
                <v:path arrowok="t" o:connecttype="custom" o:connectlocs="60,60;0,15;15,0;60,45;60,60" o:connectangles="0,0,0,0,0"/>
              </v:shape>
              <v:shape id=" 453" o:spid="_x0000_s36905" style="position:absolute;left:5205;top:6147;width:240;height:241;visibility:visible;mso-wrap-style:square;v-text-anchor:top" coordsize="240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" path="m180,l,181r60,60l240,45,180,xe" fillcolor="#cfa500" strokeweight=".25pt">
                <v:path arrowok="t" o:connecttype="custom" o:connectlocs="180,0;0,181;60,241;240,45;180,0" o:connectangles="0,0,0,0,0"/>
              </v:shape>
              <v:shape id=" 454" o:spid="_x0000_s36904" style="position:absolute;left:5640;top:644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" path="m60,45l,30,15,,60,15r,30xe" fillcolor="#ac8a00" strokeweight=".25pt">
                <v:path arrowok="t" o:connecttype="custom" o:connectlocs="60,45;0,30;15,0;60,15;60,45" o:connectangles="0,0,0,0,0"/>
              </v:shape>
              <v:shape id=" 455" o:spid="_x0000_s36903" style="position:absolute;left:5760;top:6328;width:15;height:285;visibility:visible;mso-wrap-style:square;v-text-anchor:top" coordsize="1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" path="m,285l,15,15,r,255l,285xe" fillcolor="#d7ac00" strokeweight=".25pt">
                <v:path arrowok="t" o:connecttype="custom" o:connectlocs="0,285;0,15;15,0;15,255;0,285" o:connectangles="0,0,0,0,0"/>
              </v:shape>
              <v:shape id=" 456" o:spid="_x0000_s36902" style="position:absolute;left:5685;top:6298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" path="m75,45l,30,,,90,30,75,45xe" fillcolor="#ac8a00" strokeweight=".25pt">
                <v:path arrowok="t" o:connecttype="custom" o:connectlocs="75,45;0,30;0,0;90,30;75,45" o:connectangles="0,0,0,0,0"/>
              </v:shape>
              <v:shape id=" 457" o:spid="_x0000_s36901" style="position:absolute;left:5505;top:6298;width:180;height:240;visibility:visible;mso-wrap-style:square;v-text-anchor:top" coordsize="18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" path="m180,30l,240,15,210,180,r,30xe" fillcolor="#d0a600" strokeweight=".25pt">
                <v:path arrowok="t" o:connecttype="custom" o:connectlocs="180,30;0,240;15,210;180,0;180,30" o:connectangles="0,0,0,0,0"/>
              </v:shape>
              <v:shape id=" 458" o:spid="_x0000_s36900" style="position:absolute;left:5505;top:6328;width:255;height:285;visibility:visible;mso-wrap-style:square;v-text-anchor:top" coordsize="255,28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" adj="0,,0" path="m180,210r,45l255,285r,-270l180,,,210r75,15l105,195r75,15xm195,165l135,150,195,60r,105xe" fillcolor="#cfa500" strokeweight=".25pt">
                <v:stroke joinstyle="round"/>
                <v:formulas/>
                <v:path arrowok="t" o:connecttype="custom" o:connectlocs="180,210;180,255;255,285;255,15;180,0;0,210;75,225;105,195;180,210;195,165;135,150;195,60;195,165" o:connectangles="0,0,0,0,0,0,0,0,0,0,0,0,0"/>
              </v:shape>
              <v:shape id=" 459" o:spid="_x0000_s36899" style="position:absolute;left:5925;top:6418;width:30;height:195;visibility:visible;mso-wrap-style:square;v-text-anchor:top" coordsize="30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" path="m,195l30,15,30,,15,180,,195xe" fillcolor="#d6ab00" strokeweight=".25pt">
                <v:path arrowok="t" o:connecttype="custom" o:connectlocs="0,195;30,15;30,0;15,180;0,195" o:connectangles="0,0,0,0,0"/>
              </v:shape>
              <v:shape id=" 460" o:spid="_x0000_s36898" style="position:absolute;left:6030;top:6358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" path="m,75l15,15,15,r,60l,75xe" fillcolor="#d6ab00" strokeweight=".25pt">
                <v:path arrowok="t" o:connecttype="custom" o:connectlocs="0,75;15,15;15,0;15,60;0,75" o:connectangles="0,0,0,0,0"/>
              </v:shape>
              <v:shape id=" 461" o:spid="_x0000_s36897" style="position:absolute;left:5805;top:6343;width:240;height:30;visibility:visible;mso-wrap-style:square;v-text-anchor:top" coordsize="24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" path="m240,30l,15,,,240,15r,15xe" fillcolor="#a08000" strokeweight=".25pt">
                <v:path arrowok="t" o:connecttype="custom" o:connectlocs="240,30;0,15;0,0;240,15;240,30" o:connectangles="0,0,0,0,0"/>
              </v:shape>
              <v:shape id=" 462" o:spid="_x0000_s36896" style="position:absolute;left:5790;top:6358;width:255;height:255;visibility:visible;mso-wrap-style:square;v-text-anchor:top" coordsize="25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" path="m15,l,60,75,75,60,255r75,l165,75r75,l255,15,15,xe" fillcolor="#cfa500" strokeweight=".25pt">
                <v:path arrowok="t" o:connecttype="custom" o:connectlocs="15,0;0,60;75,75;60,255;135,255;165,75;240,75;255,15;15,0" o:connectangles="0,0,0,0,0,0,0,0,0"/>
              </v:shape>
              <v:shape id=" 463" o:spid="_x0000_s36895" style="position:absolute;left:6135;top:6343;width:15;height:270;visibility:visible;mso-wrap-style:square;v-text-anchor:top" coordsize="15,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" path="m,270l,30,,,15,255,,270xe" fillcolor="#d7ac00" strokeweight=".25pt">
                <v:path arrowok="t" o:connecttype="custom" o:connectlocs="0,270;0,30;0,0;15,255;0,270" o:connectangles="0,0,0,0,0"/>
              </v:shape>
              <v:shape id=" 464" o:spid="_x0000_s36894" style="position:absolute;left:6045;top:6343;width:90;height:30;visibility:visible;mso-wrap-style:square;v-text-anchor:top" coordsize="9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" path="m90,30l,30,15,15,90,r,30xe" fillcolor="#987900" strokeweight=".25pt">
                <v:path arrowok="t" o:connecttype="custom" o:connectlocs="90,30;0,30;15,15;90,0;90,30" o:connectangles="0,0,0,0,0"/>
              </v:shape>
              <v:shape id=" 465" o:spid="_x0000_s36893" style="position:absolute;left:6045;top:6373;width:90;height:240;visibility:visible;mso-wrap-style:square;v-text-anchor:top" coordsize="9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" path="m,l15,240r75,l90,,,xe" fillcolor="#cfa500" strokeweight=".25pt">
                <v:path arrowok="t" o:connecttype="custom" o:connectlocs="0,0;15,240;90,240;90,0;0,0" o:connectangles="0,0,0,0,0"/>
              </v:shape>
              <v:shape id=" 466" o:spid="_x0000_s36892" style="position:absolute;left:6255;top:6448;width:30;height:150;visibility:visible;mso-wrap-style:square;v-text-anchor:top" coordsize="3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" path="m15,150l,15,15,,30,120,15,150xe" fillcolor="#d6ab00" strokeweight=".25pt">
                <v:path arrowok="t" o:connecttype="custom" o:connectlocs="15,150;0,15;15,0;30,120;15,150" o:connectangles="0,0,0,0,0"/>
              </v:shape>
              <v:shape id=" 467" o:spid="_x0000_s36891" style="position:absolute;left:6225;top:6328;width:135;height:135;visibility:visible;mso-wrap-style:square;v-text-anchor:top" coordsize="13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" path="m120,135l,30,15,,135,120r-15,15xe" fillcolor="#c59e00" strokeweight=".25pt">
                <v:path arrowok="t" o:connecttype="custom" o:connectlocs="120,135;0,30;15,0;135,120;120,135" o:connectangles="0,0,0,0,0"/>
              </v:shape>
              <v:shape id=" 468" o:spid="_x0000_s36890" style="position:absolute;left:6165;top:6328;width:75;height:45;visibility:visible;mso-wrap-style:square;v-text-anchor:top" coordsize="7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" path="m60,30l,45,,15,75,,60,30xe" fillcolor="#a48300" strokeweight=".25pt">
                <v:path arrowok="t" o:connecttype="custom" o:connectlocs="60,30;0,45;0,15;75,0;60,30" o:connectangles="0,0,0,0,0"/>
              </v:shape>
              <v:shape id=" 469" o:spid="_x0000_s36889" style="position:absolute;left:6405;top:6298;width:45;height:255;visibility:visible;mso-wrap-style:square;v-text-anchor:top" coordsize="4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" path="m45,255l,15,,,45,240r,15xe" fillcolor="#d6ab00" strokeweight=".25pt">
                <v:path arrowok="t" o:connecttype="custom" o:connectlocs="45,255;0,15;0,0;45,240;45,255" o:connectangles="0,0,0,0,0"/>
              </v:shape>
              <v:shape id=" 470" o:spid="_x0000_s36888" style="position:absolute;left:6330;top:6298;width:75;height:30;visibility:visible;mso-wrap-style:square;v-text-anchor:top" coordsize="7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" path="m75,15l,30,15,15,75,r,15xe" fillcolor="#a48300" strokeweight=".25pt">
                <v:path arrowok="t" o:connecttype="custom" o:connectlocs="75,15;0,30;15,15;75,0;75,15" o:connectangles="0,0,0,0,0"/>
              </v:shape>
              <v:shape id=" 471" o:spid="_x0000_s36887" style="position:absolute;left:6165;top:6313;width:285;height:300;visibility:visible;mso-wrap-style:square;v-text-anchor:top" coordsize="28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" path="m,60l30,300r75,-15l90,150,210,255r75,-15l240,,165,15r15,135l60,45,,60xe" fillcolor="#cfa500" strokeweight=".25pt">
                <v:path arrowok="t" o:connecttype="custom" o:connectlocs="0,60;30,300;105,285;90,150;210,255;285,240;240,0;165,15;180,150;60,45;0,60" o:connectangles="0,0,0,0,0,0,0,0,0,0,0"/>
              </v:shape>
              <v:shape id=" 472" o:spid="_x0000_s36886" style="position:absolute;left:6630;top:6373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" path="m15,30l,45,15,30,30,,15,30xe" fillcolor="#cfa500" strokeweight=".25pt">
                <v:path arrowok="t" o:connecttype="custom" o:connectlocs="15,30;0,45;15,30;30,0;15,30" o:connectangles="0,0,0,0,0"/>
              </v:shape>
              <v:shape id=" 473" o:spid="_x0000_s36885" style="position:absolute;left:6615;top:6403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" path="m15,15l,30,,15,30,,15,15xe" fillcolor="#bf9800" strokeweight=".25pt">
                <v:path arrowok="t" o:connecttype="custom" o:connectlocs="15,15;0,30;0,15;30,0;15,15" o:connectangles="0,0,0,0,0"/>
              </v:shape>
              <v:rect id=" 474" o:spid="_x0000_s36884" style="position:absolute;left:6570;top:6418;width:4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" fillcolor="#997a00" strokeweight=".25pt">
                <v:path arrowok="t"/>
              </v:rect>
              <v:shape id=" 475" o:spid="_x0000_s36883" style="position:absolute;left:6525;top:6373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" path="m45,60l,15,15,,45,45r,15xe" fillcolor="#c9a100" strokeweight=".25pt">
                <v:path arrowok="t" o:connecttype="custom" o:connectlocs="45,60;0,15;15,0;45,45;45,60" o:connectangles="0,0,0,0,0"/>
              </v:shape>
              <v:shape id=" 476" o:spid="_x0000_s36882" style="position:absolute;left:6510;top:6313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" path="m15,75l,30,15,,30,60,15,75xe" fillcolor="#d6ab00" strokeweight=".25pt">
                <v:path arrowok="t" o:connecttype="custom" o:connectlocs="15,75;0,30;15,0;30,60;15,75" o:connectangles="0,0,0,0,0"/>
              </v:shape>
              <v:shape id=" 477" o:spid="_x0000_s36881" style="position:absolute;left:6690;top:6283;width:45;height:105;visibility:visible;mso-wrap-style:square;v-text-anchor:top" coordsize="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" path="m45,105l,15,,,45,90r,15xe" fillcolor="#d2a800" strokeweight=".25pt">
                <v:path arrowok="t" o:connecttype="custom" o:connectlocs="45,105;0,15;0,0;45,90;45,105" o:connectangles="0,0,0,0,0"/>
              </v:shape>
              <v:shape id=" 478" o:spid="_x0000_s36880" style="position:absolute;left:6570;top:6283;width:120;height:75;visibility:visible;mso-wrap-style:square;v-text-anchor:top" coordsize="12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" path="m120,15l,75,15,45,120,r,15xe" fillcolor="#b59000" strokeweight=".25pt">
                <v:path arrowok="t" o:connecttype="custom" o:connectlocs="120,15;0,75;15,45;120,0;120,15" o:connectangles="0,0,0,0,0"/>
              </v:shape>
              <v:shape id=" 479" o:spid="_x0000_s36879" style="position:absolute;left:6630;top:6222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" path="m30,46l,15,15,,45,15,30,46xe" fillcolor="#c09a00" strokeweight=".25pt">
                <v:path arrowok="t" o:connecttype="custom" o:connectlocs="30,46;0,15;15,0;45,15;30,46" o:connectangles="0,0,0,0,0"/>
              </v:shape>
              <v:shape id=" 480" o:spid="_x0000_s36878" style="position:absolute;left:6585;top:6207;width:60;height:30;visibility:visible;mso-wrap-style:square;v-text-anchor:top" coordsize="6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" path="m45,30l,30,15,,60,15,45,30xe" fillcolor="#a38200" strokeweight=".25pt">
                <v:path arrowok="t" o:connecttype="custom" o:connectlocs="45,30;0,30;15,0;60,15;45,30" o:connectangles="0,0,0,0,0"/>
              </v:shape>
              <v:shape id=" 481" o:spid="_x0000_s36877" style="position:absolute;left:6525;top:6207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" path="m60,30l,46,15,30,75,,60,30xe" fillcolor="#ac8a00" strokeweight=".25pt">
                <v:path arrowok="t" o:connecttype="custom" o:connectlocs="60,30;0,46;15,30;75,0;60,30" o:connectangles="0,0,0,0,0"/>
              </v:shape>
              <v:shape id=" 482" o:spid="_x0000_s36876" style="position:absolute;left:6465;top:6237;width:75;height:61;visibility:visible;mso-wrap-style:square;v-text-anchor:top" coordsize="7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" path="m60,16l,61,15,31,75,,60,16xe" fillcolor="#c09a00" strokeweight=".25pt">
                <v:path arrowok="t" o:connecttype="custom" o:connectlocs="60,16;0,61;15,31;75,0;60,16" o:connectangles="0,0,0,0,0"/>
              </v:shape>
              <v:shape id=" 483" o:spid="_x0000_s36875" style="position:absolute;left:6450;top:6268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" path="m15,30l,60,15,30,30,,15,30xe" fillcolor="#c09a00" strokeweight=".25pt">
                <v:path arrowok="t" o:connecttype="custom" o:connectlocs="15,30;0,60;15,30;30,0;15,30" o:connectangles="0,0,0,0,0"/>
              </v:shape>
              <v:shape id=" 484" o:spid="_x0000_s36874" style="position:absolute;left:6435;top:6237;width:300;height:271;visibility:visible;mso-wrap-style:square;v-text-anchor:top" coordsize="300,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" path="m165,166r45,-30l210,166r-15,15l180,196r-45,l90,151,75,106,105,61r30,l165,76,225,31,195,,150,,90,16,30,61,15,91,,121r15,75l60,241r60,30l195,241r60,-30l300,151,255,61,135,121r30,45xe" fillcolor="#cfa500" strokeweight=".25pt">
                <v:path arrowok="t" o:connecttype="custom" o:connectlocs="165,166;210,136;210,166;195,181;180,196;135,196;90,151;75,106;105,61;135,61;165,76;225,31;195,0;150,0;90,16;30,61;15,91;0,121;15,196;60,241;120,271;195,241;255,211;300,151;255,61;135,121;165,166" o:connectangles="0,0,0,0,0,0,0,0,0,0,0,0,0,0,0,0,0,0,0,0,0,0,0,0,0,0,0"/>
              </v:shape>
              <v:shape id=" 485" o:spid="_x0000_s36873" style="position:absolute;left:6825;top:6283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" path="m15,60l,30,15,,30,45,15,60xe" fillcolor="#d2a800" strokeweight=".25pt">
                <v:path arrowok="t" o:connecttype="custom" o:connectlocs="15,60;0,30;15,0;30,45;15,60" o:connectangles="0,0,0,0,0"/>
              </v:shape>
              <v:shape id=" 486" o:spid="_x0000_s36872" style="position:absolute;left:6810;top:6207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" path="m30,15l,61,,30,45,,30,15xe" fillcolor="#c79f00" strokeweight=".25pt">
                <v:path arrowok="t" o:connecttype="custom" o:connectlocs="30,15;0,61;0,30;45,0;30,15" o:connectangles="0,0,0,0,0"/>
              </v:shape>
              <v:shape id=" 487" o:spid="_x0000_s36871" style="position:absolute;left:6765;top:6162;width:45;height:106;visibility:visible;mso-wrap-style:square;v-text-anchor:top" coordsize="45,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" path="m45,106l,15,15,,45,75r,31xe" fillcolor="#d2a800" strokeweight=".25pt">
                <v:path arrowok="t" o:connecttype="custom" o:connectlocs="45,106;0,15;15,0;45,75;45,106" o:connectangles="0,0,0,0,0"/>
              </v:shape>
              <v:shape id=" 488" o:spid="_x0000_s36870" style="position:absolute;left:6750;top:6087;width:255;height:135;visibility:visible;mso-wrap-style:square;v-text-anchor:top" coordsize="25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" path="m240,135l,15,15,,255,105r-15,30xe" fillcolor="#b69200" strokeweight=".25pt">
                <v:path arrowok="t" o:connecttype="custom" o:connectlocs="240,135;0,15;15,0;255,105;240,135" o:connectangles="0,0,0,0,0"/>
              </v:shape>
              <v:shape id=" 489" o:spid="_x0000_s36869" style="position:absolute;left:6690;top:6087;width:75;height:75;visibility:visible;mso-wrap-style:square;v-text-anchor:top" coordsize="7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" path="m60,15l,75,15,45,75,,60,15xe" fillcolor="#c79f00" strokeweight=".25pt">
                <v:path arrowok="t" o:connecttype="custom" o:connectlocs="60,15;0,75;15,45;75,0;60,15" o:connectangles="0,0,0,0,0"/>
              </v:shape>
              <v:shape id=" 490" o:spid="_x0000_s36868" style="position:absolute;left:6690;top:6102;width:300;height:301;visibility:visible;mso-wrap-style:square;v-text-anchor:top" coordsize="300,30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" adj="0,,0" path="m210,151r30,15l300,120,60,,,60,90,301r60,-60l135,211r75,-60xm150,120r-30,46l75,75r75,45xe" fillcolor="#cfa500" strokeweight=".25pt">
                <v:stroke joinstyle="round"/>
                <v:formulas/>
                <v:path arrowok="t" o:connecttype="custom" o:connectlocs="210,151;240,166;300,120;60,0;0,60;90,301;150,241;135,211;210,151;150,120;120,166;75,75;150,120" o:connectangles="0,0,0,0,0,0,0,0,0,0,0,0,0"/>
              </v:shape>
            </v:group>
          </v:group>
        </v:group>
      </w:pict>
    </w:r>
    <w:r w:rsidR="00B325E8" w:rsidRPr="00797DB4">
      <w:rPr>
        <w:b/>
        <w:bCs/>
        <w:iCs/>
        <w:spacing w:val="24"/>
        <w:sz w:val="36"/>
        <w:szCs w:val="36"/>
        <w:u w:val="single"/>
      </w:rPr>
      <w:t>PREFEITURA MUNICIPAL DE ITATINGA</w:t>
    </w:r>
  </w:p>
  <w:p w:rsidR="00B325E8" w:rsidRPr="00797DB4" w:rsidRDefault="00B325E8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– ESTADO DE SÃO PAULO –</w:t>
    </w:r>
  </w:p>
  <w:p w:rsidR="00B325E8" w:rsidRPr="00797DB4" w:rsidRDefault="00B325E8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CNPJ (MF) 46.634.127/0001-63</w:t>
    </w:r>
  </w:p>
  <w:p w:rsidR="00B325E8" w:rsidRPr="00F05B78" w:rsidRDefault="00B325E8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F05B78">
      <w:rPr>
        <w:spacing w:val="24"/>
        <w:sz w:val="18"/>
        <w:szCs w:val="18"/>
      </w:rPr>
      <w:t>Rua Nove de Julho, 304 – Centro – CEP. 18690-000</w:t>
    </w:r>
  </w:p>
  <w:p w:rsidR="00B325E8" w:rsidRPr="00455CB7" w:rsidRDefault="00B325E8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>
      <w:rPr>
        <w:spacing w:val="24"/>
        <w:sz w:val="18"/>
        <w:szCs w:val="18"/>
      </w:rPr>
      <w:t>Fone/Fax: (14) 3848-9800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157076"/>
    <w:multiLevelType w:val="hybridMultilevel"/>
    <w:tmpl w:val="4D04F84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D320D6"/>
    <w:multiLevelType w:val="hybridMultilevel"/>
    <w:tmpl w:val="D3888AC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37355"/>
    <o:shapelayout v:ext="edit">
      <o:idmap v:ext="edit" data="36"/>
    </o:shapelayout>
  </w:hdrShapeDefaults>
  <w:footnotePr>
    <w:footnote w:id="0"/>
    <w:footnote w:id="1"/>
  </w:footnotePr>
  <w:endnotePr>
    <w:endnote w:id="0"/>
    <w:endnote w:id="1"/>
  </w:endnotePr>
  <w:compat/>
  <w:rsids>
    <w:rsidRoot w:val="00436586"/>
    <w:rsid w:val="0000470F"/>
    <w:rsid w:val="00014409"/>
    <w:rsid w:val="00017B92"/>
    <w:rsid w:val="00020103"/>
    <w:rsid w:val="00031A44"/>
    <w:rsid w:val="00033BC8"/>
    <w:rsid w:val="00036147"/>
    <w:rsid w:val="00050E29"/>
    <w:rsid w:val="0006688B"/>
    <w:rsid w:val="000672CE"/>
    <w:rsid w:val="00075373"/>
    <w:rsid w:val="00080543"/>
    <w:rsid w:val="0008734F"/>
    <w:rsid w:val="000910BC"/>
    <w:rsid w:val="00093ED4"/>
    <w:rsid w:val="000A13BD"/>
    <w:rsid w:val="000A79F1"/>
    <w:rsid w:val="000B447A"/>
    <w:rsid w:val="000B4B97"/>
    <w:rsid w:val="000C039F"/>
    <w:rsid w:val="000C3396"/>
    <w:rsid w:val="000D57AF"/>
    <w:rsid w:val="000D7B06"/>
    <w:rsid w:val="000F7D6F"/>
    <w:rsid w:val="00102080"/>
    <w:rsid w:val="00114AD8"/>
    <w:rsid w:val="00116941"/>
    <w:rsid w:val="00121DAD"/>
    <w:rsid w:val="00121DD6"/>
    <w:rsid w:val="00147EA7"/>
    <w:rsid w:val="001515C9"/>
    <w:rsid w:val="00152105"/>
    <w:rsid w:val="0015397D"/>
    <w:rsid w:val="00167B18"/>
    <w:rsid w:val="0017342E"/>
    <w:rsid w:val="00184046"/>
    <w:rsid w:val="00186DAE"/>
    <w:rsid w:val="00195DEB"/>
    <w:rsid w:val="001A56CE"/>
    <w:rsid w:val="001A5CFC"/>
    <w:rsid w:val="001A5E66"/>
    <w:rsid w:val="001B147D"/>
    <w:rsid w:val="001D27F4"/>
    <w:rsid w:val="001D733A"/>
    <w:rsid w:val="00200144"/>
    <w:rsid w:val="0021154A"/>
    <w:rsid w:val="002171DC"/>
    <w:rsid w:val="00221AAA"/>
    <w:rsid w:val="00240AA0"/>
    <w:rsid w:val="00246B09"/>
    <w:rsid w:val="00262E14"/>
    <w:rsid w:val="00272734"/>
    <w:rsid w:val="0029319D"/>
    <w:rsid w:val="002A6791"/>
    <w:rsid w:val="002B5BE0"/>
    <w:rsid w:val="002D080D"/>
    <w:rsid w:val="002E344A"/>
    <w:rsid w:val="002F5E5E"/>
    <w:rsid w:val="002F787B"/>
    <w:rsid w:val="00300075"/>
    <w:rsid w:val="00301CDD"/>
    <w:rsid w:val="003037C8"/>
    <w:rsid w:val="00306D7B"/>
    <w:rsid w:val="0032040B"/>
    <w:rsid w:val="00326604"/>
    <w:rsid w:val="003564DA"/>
    <w:rsid w:val="003641DD"/>
    <w:rsid w:val="00365C17"/>
    <w:rsid w:val="00367123"/>
    <w:rsid w:val="003711BF"/>
    <w:rsid w:val="003825DE"/>
    <w:rsid w:val="00382EA4"/>
    <w:rsid w:val="003927CD"/>
    <w:rsid w:val="0039750C"/>
    <w:rsid w:val="00397C66"/>
    <w:rsid w:val="003A3343"/>
    <w:rsid w:val="003A52C3"/>
    <w:rsid w:val="003B0C6D"/>
    <w:rsid w:val="003B7418"/>
    <w:rsid w:val="003C69A6"/>
    <w:rsid w:val="003C7BA8"/>
    <w:rsid w:val="003D2023"/>
    <w:rsid w:val="003D5743"/>
    <w:rsid w:val="003E156F"/>
    <w:rsid w:val="003E3306"/>
    <w:rsid w:val="003F1601"/>
    <w:rsid w:val="003F1926"/>
    <w:rsid w:val="00404C27"/>
    <w:rsid w:val="00414CBF"/>
    <w:rsid w:val="004206CD"/>
    <w:rsid w:val="00420821"/>
    <w:rsid w:val="00430798"/>
    <w:rsid w:val="00430933"/>
    <w:rsid w:val="0043573C"/>
    <w:rsid w:val="00436586"/>
    <w:rsid w:val="00446269"/>
    <w:rsid w:val="00455CB7"/>
    <w:rsid w:val="00456802"/>
    <w:rsid w:val="00470C66"/>
    <w:rsid w:val="00497232"/>
    <w:rsid w:val="004D19F7"/>
    <w:rsid w:val="004D2A6D"/>
    <w:rsid w:val="004E3818"/>
    <w:rsid w:val="004E4352"/>
    <w:rsid w:val="004F0DE7"/>
    <w:rsid w:val="00515EDE"/>
    <w:rsid w:val="00517CCD"/>
    <w:rsid w:val="00521519"/>
    <w:rsid w:val="0052437A"/>
    <w:rsid w:val="0054074E"/>
    <w:rsid w:val="00547B38"/>
    <w:rsid w:val="00550C0D"/>
    <w:rsid w:val="005716DE"/>
    <w:rsid w:val="005745B8"/>
    <w:rsid w:val="005746E9"/>
    <w:rsid w:val="0059592B"/>
    <w:rsid w:val="005A6CD4"/>
    <w:rsid w:val="005B4B50"/>
    <w:rsid w:val="005B5EF6"/>
    <w:rsid w:val="005C47E0"/>
    <w:rsid w:val="005D11BE"/>
    <w:rsid w:val="005D725D"/>
    <w:rsid w:val="005E2020"/>
    <w:rsid w:val="005E5957"/>
    <w:rsid w:val="005E7C27"/>
    <w:rsid w:val="005F1484"/>
    <w:rsid w:val="005F41C0"/>
    <w:rsid w:val="005F6E37"/>
    <w:rsid w:val="006013B2"/>
    <w:rsid w:val="00603F0E"/>
    <w:rsid w:val="00620BAC"/>
    <w:rsid w:val="00622E0A"/>
    <w:rsid w:val="00631AA0"/>
    <w:rsid w:val="00646605"/>
    <w:rsid w:val="006477A4"/>
    <w:rsid w:val="00655F29"/>
    <w:rsid w:val="00656E08"/>
    <w:rsid w:val="00663F3A"/>
    <w:rsid w:val="00665605"/>
    <w:rsid w:val="00667B47"/>
    <w:rsid w:val="00673BC9"/>
    <w:rsid w:val="006865AF"/>
    <w:rsid w:val="00687BA7"/>
    <w:rsid w:val="006A5180"/>
    <w:rsid w:val="006B0D3A"/>
    <w:rsid w:val="006D12D2"/>
    <w:rsid w:val="006D14B1"/>
    <w:rsid w:val="006E0254"/>
    <w:rsid w:val="006E1510"/>
    <w:rsid w:val="006E6172"/>
    <w:rsid w:val="006E61CA"/>
    <w:rsid w:val="00713179"/>
    <w:rsid w:val="00714004"/>
    <w:rsid w:val="00714D2E"/>
    <w:rsid w:val="00721534"/>
    <w:rsid w:val="00721C5F"/>
    <w:rsid w:val="007256ED"/>
    <w:rsid w:val="0072655A"/>
    <w:rsid w:val="007270B1"/>
    <w:rsid w:val="00741F3F"/>
    <w:rsid w:val="007431DD"/>
    <w:rsid w:val="00743880"/>
    <w:rsid w:val="00762F42"/>
    <w:rsid w:val="007665F9"/>
    <w:rsid w:val="00795A8D"/>
    <w:rsid w:val="007969D1"/>
    <w:rsid w:val="007A4C8A"/>
    <w:rsid w:val="007B373A"/>
    <w:rsid w:val="007B3769"/>
    <w:rsid w:val="007C19A9"/>
    <w:rsid w:val="007C2908"/>
    <w:rsid w:val="007D43EF"/>
    <w:rsid w:val="007D4678"/>
    <w:rsid w:val="007D48DC"/>
    <w:rsid w:val="007E0BC2"/>
    <w:rsid w:val="007E370A"/>
    <w:rsid w:val="007F314D"/>
    <w:rsid w:val="007F5168"/>
    <w:rsid w:val="00810687"/>
    <w:rsid w:val="00821672"/>
    <w:rsid w:val="008264C9"/>
    <w:rsid w:val="008274C1"/>
    <w:rsid w:val="00833618"/>
    <w:rsid w:val="008400A4"/>
    <w:rsid w:val="008538C7"/>
    <w:rsid w:val="00853B44"/>
    <w:rsid w:val="008643B8"/>
    <w:rsid w:val="00867F2A"/>
    <w:rsid w:val="0087193D"/>
    <w:rsid w:val="00883D30"/>
    <w:rsid w:val="00883DBD"/>
    <w:rsid w:val="008A0D65"/>
    <w:rsid w:val="008A3E9E"/>
    <w:rsid w:val="008A50F8"/>
    <w:rsid w:val="008B39FD"/>
    <w:rsid w:val="008B4CBE"/>
    <w:rsid w:val="008B7378"/>
    <w:rsid w:val="008C14EB"/>
    <w:rsid w:val="008C35F3"/>
    <w:rsid w:val="008C63ED"/>
    <w:rsid w:val="008D56DF"/>
    <w:rsid w:val="008D799D"/>
    <w:rsid w:val="008F5712"/>
    <w:rsid w:val="00905FEA"/>
    <w:rsid w:val="00914942"/>
    <w:rsid w:val="00931663"/>
    <w:rsid w:val="00941471"/>
    <w:rsid w:val="009426A5"/>
    <w:rsid w:val="009521F2"/>
    <w:rsid w:val="009740A1"/>
    <w:rsid w:val="00977955"/>
    <w:rsid w:val="00977FEA"/>
    <w:rsid w:val="009A5446"/>
    <w:rsid w:val="009B4CD9"/>
    <w:rsid w:val="009C1CA6"/>
    <w:rsid w:val="009C3645"/>
    <w:rsid w:val="009D247A"/>
    <w:rsid w:val="009D3E66"/>
    <w:rsid w:val="009E2E26"/>
    <w:rsid w:val="009F317F"/>
    <w:rsid w:val="009F41CC"/>
    <w:rsid w:val="009F4A99"/>
    <w:rsid w:val="009F6F06"/>
    <w:rsid w:val="00A03016"/>
    <w:rsid w:val="00A1064A"/>
    <w:rsid w:val="00A206AD"/>
    <w:rsid w:val="00A209AF"/>
    <w:rsid w:val="00A21347"/>
    <w:rsid w:val="00A27372"/>
    <w:rsid w:val="00A53694"/>
    <w:rsid w:val="00A55C50"/>
    <w:rsid w:val="00A7013E"/>
    <w:rsid w:val="00A91D00"/>
    <w:rsid w:val="00A944B8"/>
    <w:rsid w:val="00AA4754"/>
    <w:rsid w:val="00AB1F5F"/>
    <w:rsid w:val="00AB246B"/>
    <w:rsid w:val="00AC1CA7"/>
    <w:rsid w:val="00AC3ACD"/>
    <w:rsid w:val="00AC4A93"/>
    <w:rsid w:val="00AD1114"/>
    <w:rsid w:val="00AE3079"/>
    <w:rsid w:val="00AE320C"/>
    <w:rsid w:val="00AF1183"/>
    <w:rsid w:val="00B07EB1"/>
    <w:rsid w:val="00B16B25"/>
    <w:rsid w:val="00B226B5"/>
    <w:rsid w:val="00B300E1"/>
    <w:rsid w:val="00B325E8"/>
    <w:rsid w:val="00B33376"/>
    <w:rsid w:val="00B406A2"/>
    <w:rsid w:val="00B46274"/>
    <w:rsid w:val="00B77439"/>
    <w:rsid w:val="00B80091"/>
    <w:rsid w:val="00B837D3"/>
    <w:rsid w:val="00B85F05"/>
    <w:rsid w:val="00B97C19"/>
    <w:rsid w:val="00BA2ADC"/>
    <w:rsid w:val="00BA3257"/>
    <w:rsid w:val="00BA6B6D"/>
    <w:rsid w:val="00BC1166"/>
    <w:rsid w:val="00BC1D81"/>
    <w:rsid w:val="00BD3D74"/>
    <w:rsid w:val="00BE5A3F"/>
    <w:rsid w:val="00BF0DE4"/>
    <w:rsid w:val="00BF417C"/>
    <w:rsid w:val="00BF52D9"/>
    <w:rsid w:val="00C05167"/>
    <w:rsid w:val="00C0544C"/>
    <w:rsid w:val="00C07FE3"/>
    <w:rsid w:val="00C12DBA"/>
    <w:rsid w:val="00C1319A"/>
    <w:rsid w:val="00C14FB3"/>
    <w:rsid w:val="00C172F5"/>
    <w:rsid w:val="00C220C3"/>
    <w:rsid w:val="00C23EE8"/>
    <w:rsid w:val="00C25702"/>
    <w:rsid w:val="00C303C2"/>
    <w:rsid w:val="00C30C62"/>
    <w:rsid w:val="00C374C0"/>
    <w:rsid w:val="00C439A0"/>
    <w:rsid w:val="00C51BD9"/>
    <w:rsid w:val="00C61476"/>
    <w:rsid w:val="00C637A9"/>
    <w:rsid w:val="00CB39BF"/>
    <w:rsid w:val="00CB7D39"/>
    <w:rsid w:val="00CD5B63"/>
    <w:rsid w:val="00CD5C31"/>
    <w:rsid w:val="00D01155"/>
    <w:rsid w:val="00D024BC"/>
    <w:rsid w:val="00D2558E"/>
    <w:rsid w:val="00D97F14"/>
    <w:rsid w:val="00DB688D"/>
    <w:rsid w:val="00DB68BA"/>
    <w:rsid w:val="00DC5820"/>
    <w:rsid w:val="00DD2480"/>
    <w:rsid w:val="00DD7099"/>
    <w:rsid w:val="00DF2F67"/>
    <w:rsid w:val="00DF4CAB"/>
    <w:rsid w:val="00DF4FC8"/>
    <w:rsid w:val="00E435E5"/>
    <w:rsid w:val="00E477F0"/>
    <w:rsid w:val="00E47ABB"/>
    <w:rsid w:val="00E55184"/>
    <w:rsid w:val="00E55EDE"/>
    <w:rsid w:val="00E6535F"/>
    <w:rsid w:val="00E71C0A"/>
    <w:rsid w:val="00E71EFE"/>
    <w:rsid w:val="00E90DD3"/>
    <w:rsid w:val="00E952EB"/>
    <w:rsid w:val="00EA5A1E"/>
    <w:rsid w:val="00EB3ECA"/>
    <w:rsid w:val="00EC1384"/>
    <w:rsid w:val="00ED6722"/>
    <w:rsid w:val="00EE280F"/>
    <w:rsid w:val="00EE4B5A"/>
    <w:rsid w:val="00EF4904"/>
    <w:rsid w:val="00F03046"/>
    <w:rsid w:val="00F05255"/>
    <w:rsid w:val="00F058C8"/>
    <w:rsid w:val="00F1574E"/>
    <w:rsid w:val="00F269E4"/>
    <w:rsid w:val="00F2724A"/>
    <w:rsid w:val="00F51BC9"/>
    <w:rsid w:val="00F62ED3"/>
    <w:rsid w:val="00F6512C"/>
    <w:rsid w:val="00F703BF"/>
    <w:rsid w:val="00F911E4"/>
    <w:rsid w:val="00F93CB7"/>
    <w:rsid w:val="00F97365"/>
    <w:rsid w:val="00F97D07"/>
    <w:rsid w:val="00FA1F71"/>
    <w:rsid w:val="00FA5A8F"/>
    <w:rsid w:val="00FA61EA"/>
    <w:rsid w:val="00FB034A"/>
    <w:rsid w:val="00FB25A0"/>
    <w:rsid w:val="00FB3CB6"/>
    <w:rsid w:val="00FC0532"/>
    <w:rsid w:val="00FC7087"/>
    <w:rsid w:val="00FE510D"/>
    <w:rsid w:val="00FE5892"/>
    <w:rsid w:val="00FF088B"/>
    <w:rsid w:val="00FF4D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35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4046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365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7E370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nhideWhenUsed/>
    <w:rsid w:val="00455CB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455CB7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455CB7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455CB7"/>
    <w:rPr>
      <w:sz w:val="22"/>
      <w:szCs w:val="22"/>
      <w:lang w:eastAsia="en-US"/>
    </w:rPr>
  </w:style>
  <w:style w:type="character" w:styleId="Hyperlink">
    <w:name w:val="Hyperlink"/>
    <w:rsid w:val="00455CB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521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9521F2"/>
    <w:rPr>
      <w:rFonts w:ascii="Segoe UI" w:hAnsi="Segoe UI" w:cs="Segoe UI"/>
      <w:sz w:val="18"/>
      <w:szCs w:val="18"/>
      <w:lang w:eastAsia="en-US"/>
    </w:rPr>
  </w:style>
  <w:style w:type="character" w:styleId="Forte">
    <w:name w:val="Strong"/>
    <w:uiPriority w:val="22"/>
    <w:qFormat/>
    <w:rsid w:val="00C14FB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635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0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dae.sp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520and%2520Settings\Janayna\Meus%2520documentos\Downloads\Edital%2520de%2520Convoca&#231;&#227;o%2520Concurso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1080D1-91EB-4FF3-8F03-DBF2CFABF9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Edital%20de%20Convocação%20Concurso</Template>
  <TotalTime>1</TotalTime>
  <Pages>3</Pages>
  <Words>845</Words>
  <Characters>4569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CONVOCAÇÃO</vt:lpstr>
    </vt:vector>
  </TitlesOfParts>
  <Company/>
  <LinksUpToDate>false</LinksUpToDate>
  <CharactersWithSpaces>5404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CONVOCAÇÃO</dc:title>
  <dc:creator>Janayna</dc:creator>
  <cp:lastModifiedBy>User</cp:lastModifiedBy>
  <cp:revision>2</cp:revision>
  <cp:lastPrinted>2025-04-07T13:34:00Z</cp:lastPrinted>
  <dcterms:created xsi:type="dcterms:W3CDTF">2025-05-19T11:08:00Z</dcterms:created>
  <dcterms:modified xsi:type="dcterms:W3CDTF">2025-05-19T11:08:00Z</dcterms:modified>
</cp:coreProperties>
</file>