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417BB4">
        <w:rPr>
          <w:b/>
        </w:rPr>
        <w:t>17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 w:rsidR="001A56CE"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F4FC8" w:rsidRPr="000910BC" w:rsidTr="00024D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024D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024DA0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17BB4">
              <w:rPr>
                <w:rFonts w:ascii="Times New Roman" w:hAnsi="Times New Roman"/>
              </w:rPr>
              <w:t>7º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Default="00417BB4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PAOLA PINHEIRO DA SILVA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Default="00417BB4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47.368.789-6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1A56CE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417BB4" w:rsidRPr="000910BC" w:rsidTr="00024D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417BB4" w:rsidRDefault="00417BB4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48º 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417BB4" w:rsidRDefault="00417BB4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MAIRA ALEXANDRE PANIGUEL DE JESUS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417BB4" w:rsidRDefault="00417BB4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48.573.542-8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17BB4" w:rsidRDefault="00417BB4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17BB4">
        <w:rPr>
          <w:rFonts w:ascii="Times New Roman" w:hAnsi="Times New Roman"/>
          <w:sz w:val="24"/>
          <w:szCs w:val="24"/>
        </w:rPr>
        <w:t>26</w:t>
      </w:r>
      <w:r w:rsidR="001A56CE">
        <w:rPr>
          <w:rFonts w:ascii="Times New Roman" w:hAnsi="Times New Roman"/>
          <w:sz w:val="24"/>
          <w:szCs w:val="24"/>
        </w:rPr>
        <w:t xml:space="preserve"> de 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2D42C9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2D42C9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17BB4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6</TotalTime>
  <Pages>3</Pages>
  <Words>853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2025-05-26T19:03:00Z</dcterms:created>
  <dcterms:modified xsi:type="dcterms:W3CDTF">2025-05-26T19:03:00Z</dcterms:modified>
</cp:coreProperties>
</file>