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37A" w:rsidRPr="00C1319A" w:rsidRDefault="00436586" w:rsidP="00C1319A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40405C">
        <w:rPr>
          <w:b/>
        </w:rPr>
        <w:t>22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8C63ED">
        <w:rPr>
          <w:b/>
          <w:u w:val="single"/>
        </w:rPr>
        <w:t>003</w:t>
      </w:r>
      <w:r w:rsidR="00EE280F" w:rsidRPr="00C1319A">
        <w:rPr>
          <w:b/>
          <w:u w:val="single"/>
        </w:rPr>
        <w:t>/20</w:t>
      </w:r>
      <w:r w:rsidRPr="00C1319A">
        <w:rPr>
          <w:b/>
          <w:u w:val="single"/>
        </w:rPr>
        <w:t>2</w:t>
      </w:r>
      <w:r w:rsidR="00C12DBA">
        <w:rPr>
          <w:b/>
          <w:u w:val="single"/>
        </w:rPr>
        <w:t>4</w:t>
      </w:r>
    </w:p>
    <w:p w:rsidR="00184046" w:rsidRDefault="003D5743" w:rsidP="00184046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FE510D">
        <w:t>–</w:t>
      </w:r>
      <w:r w:rsidR="00365C17" w:rsidRPr="002F5E5E">
        <w:t xml:space="preserve"> Simplificado</w:t>
      </w:r>
      <w:r w:rsidR="00E47ABB">
        <w:t xml:space="preserve"> </w:t>
      </w:r>
      <w:r w:rsidR="00A53694" w:rsidRPr="002F5E5E">
        <w:t xml:space="preserve">Edital </w:t>
      </w:r>
      <w:r w:rsidR="00EE280F" w:rsidRPr="002F5E5E">
        <w:t>nº</w:t>
      </w:r>
      <w:r w:rsidR="00C12DBA">
        <w:t>0</w:t>
      </w:r>
      <w:r w:rsidR="008C63ED">
        <w:t>3</w:t>
      </w:r>
      <w:r w:rsidR="00C12DBA">
        <w:t>/2024</w:t>
      </w:r>
      <w:r w:rsidR="00436586" w:rsidRPr="002F5E5E">
        <w:t>,</w:t>
      </w:r>
      <w:r w:rsidR="00446269" w:rsidRPr="002F5E5E">
        <w:t xml:space="preserve"> homologado através do </w:t>
      </w:r>
      <w:r w:rsidR="00833618">
        <w:t>Decreto nº 3.</w:t>
      </w:r>
      <w:r w:rsidR="008C63ED">
        <w:t>606</w:t>
      </w:r>
      <w:r w:rsidR="00833618">
        <w:t>, de</w:t>
      </w:r>
      <w:r w:rsidR="008C63ED">
        <w:t xml:space="preserve"> 29</w:t>
      </w:r>
      <w:r w:rsidR="00833618">
        <w:t xml:space="preserve"> de </w:t>
      </w:r>
      <w:r w:rsidR="008C63ED">
        <w:t>novembro</w:t>
      </w:r>
      <w:r w:rsidR="00833618">
        <w:t xml:space="preserve"> de 2024</w:t>
      </w:r>
      <w:r w:rsidR="000B447A">
        <w:t xml:space="preserve">, </w:t>
      </w:r>
      <w:r w:rsidR="00436586" w:rsidRPr="002F5E5E">
        <w:t xml:space="preserve">para </w:t>
      </w:r>
      <w:proofErr w:type="gramStart"/>
      <w:r w:rsidR="00436586" w:rsidRPr="002F5E5E">
        <w:t>comparecer(</w:t>
      </w:r>
      <w:proofErr w:type="gramEnd"/>
      <w:r w:rsidR="00436586" w:rsidRPr="002F5E5E">
        <w:t xml:space="preserve">em) no Setor de Recursos Humanos desta Prefeitura Municipal, no horário das </w:t>
      </w:r>
      <w:r w:rsidR="007C19A9">
        <w:t>10</w:t>
      </w:r>
      <w:r w:rsidRPr="002F5E5E">
        <w:t xml:space="preserve">:00 às </w:t>
      </w:r>
      <w:r w:rsidR="007C19A9">
        <w:t>12</w:t>
      </w:r>
      <w:r w:rsidR="00436586" w:rsidRPr="002F5E5E">
        <w:t>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8D2018" w:rsidRDefault="008D2018" w:rsidP="008D2018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Função: PROFESSOR DE EDUCAÇÃO BÁSICA II – LÍNGUA PORTUGUESA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25"/>
        <w:gridCol w:w="4780"/>
        <w:gridCol w:w="1599"/>
        <w:gridCol w:w="1201"/>
      </w:tblGrid>
      <w:tr w:rsidR="008D2018" w:rsidTr="00583056"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018" w:rsidRDefault="008D2018" w:rsidP="00583056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Classificação</w:t>
            </w:r>
          </w:p>
        </w:tc>
        <w:tc>
          <w:tcPr>
            <w:tcW w:w="2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018" w:rsidRDefault="008D2018" w:rsidP="00583056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Nome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018" w:rsidRDefault="008D2018" w:rsidP="00583056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RG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018" w:rsidRDefault="008D2018" w:rsidP="00583056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Nota Final</w:t>
            </w:r>
          </w:p>
        </w:tc>
      </w:tr>
      <w:tr w:rsidR="008D2018" w:rsidTr="00583056">
        <w:trPr>
          <w:trHeight w:val="329"/>
        </w:trPr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D2018" w:rsidRDefault="0040405C" w:rsidP="0058305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8D2018">
              <w:rPr>
                <w:rFonts w:ascii="Times New Roman" w:hAnsi="Times New Roman"/>
              </w:rPr>
              <w:t>º</w:t>
            </w:r>
          </w:p>
        </w:tc>
        <w:tc>
          <w:tcPr>
            <w:tcW w:w="2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018" w:rsidRDefault="0040405C" w:rsidP="00583056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ANA JÉSSICA DE OLIVEIRA RAIMUNDO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018" w:rsidRDefault="0040405C" w:rsidP="0040405C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47.435.088-5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018" w:rsidRDefault="00DC2544" w:rsidP="0058305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57,00</w:t>
            </w:r>
          </w:p>
        </w:tc>
      </w:tr>
    </w:tbl>
    <w:p w:rsidR="00D13332" w:rsidRPr="00240AA0" w:rsidRDefault="00D13332" w:rsidP="00D13332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PROFESSOR DE EDUCAÇÃO </w:t>
      </w:r>
      <w:r>
        <w:rPr>
          <w:rFonts w:ascii="Times New Roman" w:hAnsi="Times New Roman"/>
          <w:b/>
          <w:sz w:val="24"/>
          <w:szCs w:val="24"/>
        </w:rPr>
        <w:t>BÁSICA 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25"/>
        <w:gridCol w:w="4780"/>
        <w:gridCol w:w="1599"/>
        <w:gridCol w:w="1201"/>
      </w:tblGrid>
      <w:tr w:rsidR="00D13332" w:rsidRPr="000910BC" w:rsidTr="00583056">
        <w:tc>
          <w:tcPr>
            <w:tcW w:w="791" w:type="pct"/>
            <w:shd w:val="clear" w:color="auto" w:fill="auto"/>
            <w:vAlign w:val="center"/>
          </w:tcPr>
          <w:p w:rsidR="00D13332" w:rsidRPr="006E1510" w:rsidRDefault="00D13332" w:rsidP="00583056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Classificação</w:t>
            </w:r>
          </w:p>
        </w:tc>
        <w:tc>
          <w:tcPr>
            <w:tcW w:w="2654" w:type="pct"/>
            <w:shd w:val="clear" w:color="auto" w:fill="auto"/>
            <w:vAlign w:val="center"/>
          </w:tcPr>
          <w:p w:rsidR="00D13332" w:rsidRPr="006E1510" w:rsidRDefault="00D13332" w:rsidP="00583056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Nome</w:t>
            </w:r>
          </w:p>
        </w:tc>
        <w:tc>
          <w:tcPr>
            <w:tcW w:w="888" w:type="pct"/>
            <w:shd w:val="clear" w:color="auto" w:fill="auto"/>
            <w:vAlign w:val="center"/>
          </w:tcPr>
          <w:p w:rsidR="00D13332" w:rsidRPr="006E1510" w:rsidRDefault="00D13332" w:rsidP="00583056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RG</w:t>
            </w:r>
          </w:p>
        </w:tc>
        <w:tc>
          <w:tcPr>
            <w:tcW w:w="667" w:type="pct"/>
            <w:shd w:val="clear" w:color="auto" w:fill="auto"/>
            <w:vAlign w:val="center"/>
          </w:tcPr>
          <w:p w:rsidR="00D13332" w:rsidRPr="006E1510" w:rsidRDefault="00D13332" w:rsidP="00583056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Nota Final</w:t>
            </w:r>
          </w:p>
        </w:tc>
      </w:tr>
      <w:tr w:rsidR="00D13332" w:rsidRPr="000910BC" w:rsidTr="00583056">
        <w:trPr>
          <w:trHeight w:val="329"/>
        </w:trPr>
        <w:tc>
          <w:tcPr>
            <w:tcW w:w="791" w:type="pct"/>
            <w:shd w:val="clear" w:color="auto" w:fill="FFFFFF"/>
            <w:vAlign w:val="center"/>
          </w:tcPr>
          <w:p w:rsidR="00D13332" w:rsidRDefault="0040405C" w:rsidP="0058305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</w:t>
            </w:r>
            <w:r w:rsidR="00D13332">
              <w:rPr>
                <w:rFonts w:ascii="Times New Roman" w:hAnsi="Times New Roman"/>
              </w:rPr>
              <w:t>º</w:t>
            </w:r>
          </w:p>
        </w:tc>
        <w:tc>
          <w:tcPr>
            <w:tcW w:w="2654" w:type="pct"/>
            <w:shd w:val="clear" w:color="auto" w:fill="auto"/>
            <w:vAlign w:val="center"/>
          </w:tcPr>
          <w:p w:rsidR="00D13332" w:rsidRDefault="0040405C" w:rsidP="00583056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CRISTIANE PIRES DE SOUZA MELLO</w:t>
            </w:r>
          </w:p>
        </w:tc>
        <w:tc>
          <w:tcPr>
            <w:tcW w:w="888" w:type="pct"/>
            <w:shd w:val="clear" w:color="auto" w:fill="auto"/>
            <w:vAlign w:val="center"/>
          </w:tcPr>
          <w:p w:rsidR="00D13332" w:rsidRDefault="0040405C" w:rsidP="00D1333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17.395.136-3</w:t>
            </w:r>
          </w:p>
        </w:tc>
        <w:tc>
          <w:tcPr>
            <w:tcW w:w="667" w:type="pct"/>
            <w:shd w:val="clear" w:color="auto" w:fill="auto"/>
            <w:vAlign w:val="center"/>
          </w:tcPr>
          <w:p w:rsidR="00D13332" w:rsidRDefault="0040405C" w:rsidP="0058305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48,00</w:t>
            </w:r>
          </w:p>
        </w:tc>
      </w:tr>
    </w:tbl>
    <w:p w:rsidR="00753C07" w:rsidRDefault="00753C07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 xml:space="preserve">Se o(s) candidato(s) convocado(s) não </w:t>
      </w:r>
      <w:proofErr w:type="gram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comparecer(</w:t>
      </w:r>
      <w:proofErr w:type="gram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em) no prazo acima fixado será(</w:t>
      </w:r>
      <w:proofErr w:type="spell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ão</w:t>
      </w:r>
      <w:proofErr w:type="spell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O(s) convocado(s) devem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comparecer(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com o Serviço Militar (se for do sexo masculino);</w:t>
      </w:r>
    </w:p>
    <w:p w:rsidR="005745B8" w:rsidRDefault="005745B8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 Caso tenha a conclusão de curso superior, apresentar cópia do 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1.8 -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1.9 -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1.10 -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1.14 – Comprovante de residência atualizado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2.1 - 01 (uma) foto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3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x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 e contando algum apontamento a respectiva certidão de objeto e pé do(s)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constando algum apontamento a respectiva certidão de objeto e pé do(s) </w:t>
      </w:r>
      <w:proofErr w:type="spell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respetivo</w:t>
      </w:r>
      <w:proofErr w:type="spell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2.8 - Declaração de ausência de remuneração ou proventos de aposentadoria provenientes de poder público, em observância ao disposto no artigo 37, inciso XVI e §10 do mesmo artigo da Constituição Federal com redação dada pelas Emendas Constitucionais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no 19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2.9 – Certidão expedida por outro órgão público de que fora servidor/empregado das esferas federal, estadual e municipal, informando sua situação disciplinar ou 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5 - O candidato terá exaurido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os direitos de sua habilitação no Concurso Público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gozar de plena saúde física e mental, constatada por médico habilitado do Município, mediante comprovação em exame médico </w:t>
      </w:r>
      <w:proofErr w:type="spell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admissional</w:t>
      </w:r>
      <w:proofErr w:type="spell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r w:rsidR="0040405C">
        <w:rPr>
          <w:rFonts w:ascii="Times New Roman" w:hAnsi="Times New Roman"/>
          <w:sz w:val="24"/>
          <w:szCs w:val="24"/>
        </w:rPr>
        <w:t xml:space="preserve">02 de junho </w:t>
      </w:r>
      <w:r w:rsidRPr="00020103">
        <w:rPr>
          <w:rFonts w:ascii="Times New Roman" w:hAnsi="Times New Roman"/>
          <w:sz w:val="24"/>
          <w:szCs w:val="24"/>
        </w:rPr>
        <w:t>de 202</w:t>
      </w:r>
      <w:r w:rsidR="008C63ED">
        <w:rPr>
          <w:rFonts w:ascii="Times New Roman" w:hAnsi="Times New Roman"/>
          <w:sz w:val="24"/>
          <w:szCs w:val="24"/>
        </w:rPr>
        <w:t>5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8C63ED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PAULO HENRIQUE DE OLIVEIRA ROQUE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25E8" w:rsidRDefault="00B325E8" w:rsidP="00455CB7">
      <w:pPr>
        <w:spacing w:after="0" w:line="240" w:lineRule="auto"/>
      </w:pPr>
      <w:r>
        <w:separator/>
      </w:r>
    </w:p>
  </w:endnote>
  <w:endnote w:type="continuationSeparator" w:id="1">
    <w:p w:rsidR="00B325E8" w:rsidRDefault="00B325E8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25E8" w:rsidRDefault="00B325E8" w:rsidP="00455CB7">
      <w:pPr>
        <w:spacing w:after="0" w:line="240" w:lineRule="auto"/>
      </w:pPr>
      <w:r>
        <w:separator/>
      </w:r>
    </w:p>
  </w:footnote>
  <w:footnote w:type="continuationSeparator" w:id="1">
    <w:p w:rsidR="00B325E8" w:rsidRDefault="00B325E8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25E8" w:rsidRPr="00FD67BB" w:rsidRDefault="00E70052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 w:rsidRPr="00E70052">
      <w:rPr>
        <w:noProof/>
        <w:sz w:val="36"/>
        <w:szCs w:val="36"/>
        <w:u w:val="single"/>
        <w:lang w:eastAsia="pt-BR"/>
      </w:rPr>
      <w:pict>
        <v:group id=" 1" o:spid="_x0000_s36865" style="position:absolute;left:0;text-align:left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56KwLgBABPdDwAOAAAAZHJzL2Uyb0RvYy54bWzsfW1vG0mS5vcD7j8Q+rhAt1lk8c0Y76LP&#10;3Z5dYHZngNHdd1mSLWFlUUvJ7Z5Z7H+/JzIjsiKYGVlliVTbo5oBmrQYFZUZGRnvGfmHf/nt083k&#10;18vd/fX29s1J8+P0ZHJ5e769uL79+Obk/56++2F9Mrl/OLu9OLvZ3l6+Ofnb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">
          <v:shape id=" 2" o:spid="_x0000_s37354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<v:path arrowok="t" o:connecttype="custom" o:connectlocs="1,0;3136,0;3137,1741;2657,2688;1681,3109;615,2778;0,1741;1,0" o:connectangles="0,0,0,0,0,0,0,0"/>
          </v:shape>
          <v:shape id=" 3" o:spid="_x0000_s37353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<v:path arrowok="t" o:connecttype="custom" o:connectlocs="1245,0;0,948;1245,1910;2505,948;1245,0" o:connectangles="0,0,0,0,0"/>
          </v:shape>
          <v:shape id=" 4" o:spid="_x0000_s37352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<v:path arrowok="t" o:connecttype="custom" o:connectlocs="81000,0;0,81614;0,200531;81000,285528;84375,285528;168750,200531;168750,81614;84375,0;81000,0" o:connectangles="0,0,0,0,0,0,0,0,0"/>
          </v:shape>
          <v:group id=" 5" o:spid="_x0000_s37273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<v:shape id=" 6" o:spid="_x0000_s3735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<v:path arrowok="t" o:connecttype="custom" o:connectlocs="0,74861;81093,44333;91239,78245;145301,64680;141924,30528;236750,10181;246896,115571;287434,112172;284057,6782;331365,0;334742,33927;358396,33927;361773,0;419212,0;419212,33927;449635,33927;449635,3399;500320,6782;493551,115571;537482,122353;547628,16963;632323,30528;632323,68079;683008,81644;689762,51116;764101,74861;662731,353705;108124,353705;0,74861" o:connectangles="0,0,0,0,0,0,0,0,0,0,0,0,0,0,0,0,0,0,0,0,0,0,0,0,0,0,0,0,0"/>
            </v:shape>
            <v:shape id=" 7" o:spid="_x0000_s37350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<v:path arrowok="t" o:connecttype="custom" o:connectlocs="0,173477;135000,173477;138375,54502;67500,0;0,54502;0,173477" o:connectangles="0,0,0,0,0,0"/>
            </v:shape>
            <v:shape id=" 8" o:spid="_x0000_s37349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<v:path arrowok="t" o:connecttype="custom" o:connectlocs="0,149853;84375,149853;87750,40969;47250,0;3375,40969;0,149853" o:connectangles="0,0,0,0,0,0"/>
            </v:shape>
            <v:line id=" 9" o:spid="_x0000_s37348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<o:lock v:ext="edit" shapetype="f"/>
            </v:line>
            <v:line id=" 10" o:spid="_x0000_s37347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<o:lock v:ext="edit" shapetype="f"/>
            </v:line>
            <v:line id=" 11" o:spid="_x0000_s3734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<o:lock v:ext="edit" shapetype="f"/>
            </v:line>
            <v:line id=" 12" o:spid="_x0000_s37345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<o:lock v:ext="edit" shapetype="f"/>
            </v:line>
            <v:line id=" 13" o:spid="_x0000_s37344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<o:lock v:ext="edit" shapetype="f"/>
            </v:line>
            <v:line id=" 14" o:spid="_x0000_s37343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<o:lock v:ext="edit" shapetype="f"/>
            </v:line>
            <v:line id=" 15" o:spid="_x0000_s37342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<o:lock v:ext="edit" shapetype="f"/>
            </v:line>
            <v:line id=" 16" o:spid="_x0000_s3734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<o:lock v:ext="edit" shapetype="f"/>
            </v:line>
            <v:line id=" 17" o:spid="_x0000_s37340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<o:lock v:ext="edit" shapetype="f"/>
            </v:line>
            <v:line id=" 18" o:spid="_x0000_s37339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<o:lock v:ext="edit" shapetype="f"/>
            </v:line>
            <v:line id=" 19" o:spid="_x0000_s37338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<o:lock v:ext="edit" shapetype="f"/>
            </v:line>
            <v:line id=" 20" o:spid="_x0000_s37337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<o:lock v:ext="edit" shapetype="f"/>
            </v:line>
            <v:line id=" 21" o:spid="_x0000_s3733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<o:lock v:ext="edit" shapetype="f"/>
            </v:line>
            <v:line id=" 22" o:spid="_x0000_s37335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<o:lock v:ext="edit" shapetype="f"/>
            </v:line>
            <v:shape id=" 23" o:spid="_x0000_s37334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<v:path arrowok="t" o:connecttype="custom" o:connectlocs="0,33900;142426,183512;71333,203852;0,33900" o:connectangles="0,0,0,0"/>
            </v:shape>
            <v:shape id=" 24" o:spid="_x0000_s37333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<v:path arrowok="t" o:connecttype="custom" o:connectlocs="0,30527;105301,163265;57844,180227;0,30527" o:connectangles="0,0,0,0"/>
            </v:shape>
            <v:line id=" 25" o:spid="_x0000_s37332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<o:lock v:ext="edit" shapetype="f"/>
            </v:line>
            <v:line id=" 26" o:spid="_x0000_s3733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<o:lock v:ext="edit" shapetype="f"/>
            </v:line>
            <v:line id=" 27" o:spid="_x0000_s37330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<o:lock v:ext="edit" shapetype="f"/>
            </v:line>
            <v:line id=" 28" o:spid="_x0000_s37329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<o:lock v:ext="edit" shapetype="f"/>
            </v:line>
            <v:line id=" 29" o:spid="_x0000_s37328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<o:lock v:ext="edit" shapetype="f"/>
            </v:line>
            <v:line id=" 30" o:spid="_x0000_s37327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<o:lock v:ext="edit" shapetype="f"/>
            </v:line>
            <v:line id=" 31" o:spid="_x0000_s3732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<o:lock v:ext="edit" shapetype="f"/>
            </v:line>
            <v:shape id=" 32" o:spid="_x0000_s37325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<v:path arrowok="t" o:connecttype="custom" o:connectlocs="132301,30518;0,186909;67961,203852;132301,30518" o:connectangles="0,0,0,0"/>
            </v:shape>
            <v:shape id=" 33" o:spid="_x0000_s37324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<v:path arrowok="t" o:connecttype="custom" o:connectlocs="101926,27143;0,163265;47460,180227;101926,27143" o:connectangles="0,0,0,0"/>
            </v:shape>
            <v:line id=" 34" o:spid="_x0000_s37323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<o:lock v:ext="edit" shapetype="f"/>
            </v:line>
            <v:line id=" 35" o:spid="_x0000_s37322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<o:lock v:ext="edit" shapetype="f"/>
            </v:line>
            <v:line id=" 36" o:spid="_x0000_s3732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<o:lock v:ext="edit" shapetype="f"/>
            </v:line>
            <v:line id=" 37" o:spid="_x0000_s37320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<o:lock v:ext="edit" shapetype="f"/>
            </v:line>
            <v:line id=" 38" o:spid="_x0000_s37319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<o:lock v:ext="edit" shapetype="f"/>
            </v:line>
            <v:line id=" 39" o:spid="_x0000_s37318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<o:lock v:ext="edit" shapetype="f"/>
            </v:line>
            <v:line id=" 40" o:spid="_x0000_s37317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<o:lock v:ext="edit" shapetype="f"/>
            </v:line>
            <v:shape id=" 41" o:spid="_x0000_s3731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<v:path arrowok="t" o:connecttype="custom" o:connectlocs="0,47897;290250,0;560250,51302" o:connectangles="0,0,0"/>
            </v:shape>
            <v:line id=" 42" o:spid="_x0000_s37315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<o:lock v:ext="edit" shapetype="f"/>
            </v:line>
            <v:shape id=" 43" o:spid="_x0000_s37314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<v:path arrowok="t" o:connecttype="custom" o:connectlocs="0,30375;74250,13500;158625,3375" o:connectangles="0,0,0"/>
            </v:shape>
            <v:shape id=" 44" o:spid="_x0000_s37313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<v:path arrowok="t" o:connecttype="custom" o:connectlocs="0,34428;114750,6840;172125,0" o:connectangles="0,0,0"/>
            </v:shape>
            <v:shape id=" 45" o:spid="_x0000_s37312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<v:path arrowok="t" o:connecttype="custom" o:connectlocs="0,37125;111375,10125;182250,3375" o:connectangles="0,0,0"/>
            </v:shape>
            <v:shape id=" 46" o:spid="_x0000_s3731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<v:path arrowok="t" o:connecttype="custom" o:connectlocs="0,40500;111375,13500;192375,3375" o:connectangles="0,0,0"/>
            </v:shape>
            <v:shape id=" 47" o:spid="_x0000_s37310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<v:path arrowok="t" o:connecttype="custom" o:connectlocs="0,41178;111375,13650;232875,0" o:connectangles="0,0,0"/>
            </v:shape>
            <v:shape id=" 48" o:spid="_x0000_s37309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<v:path arrowok="t" o:connecttype="custom" o:connectlocs="0,50625;115270,13500;179551,3375" o:connectangles="0,0,0"/>
            </v:shape>
            <v:shape id=" 49" o:spid="_x0000_s37308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<v:path arrowok="t" o:connecttype="custom" o:connectlocs="0,33750;77625,0" o:connectangles="0,0"/>
            </v:shape>
            <v:shape id=" 50" o:spid="_x0000_s37307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<v:path arrowok="t" o:connecttype="custom" o:connectlocs="0,16875;91125,0" o:connectangles="0,0"/>
            </v:shape>
            <v:shape id=" 51" o:spid="_x0000_s3730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<v:path arrowok="t" o:connecttype="custom" o:connectlocs="0,10810;50625,7283" o:connectangles="0,0"/>
            </v:shape>
            <v:line id=" 52" o:spid="_x0000_s37305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<o:lock v:ext="edit" shapetype="f"/>
            </v:line>
            <v:line id=" 53" o:spid="_x0000_s37304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<o:lock v:ext="edit" shapetype="f"/>
            </v:line>
            <v:line id=" 54" o:spid="_x0000_s37303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<o:lock v:ext="edit" shapetype="f"/>
            </v:line>
            <v:line id=" 55" o:spid="_x0000_s37302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<o:lock v:ext="edit" shapetype="f"/>
            </v:line>
            <v:line id=" 56" o:spid="_x0000_s3730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<o:lock v:ext="edit" shapetype="f"/>
            </v:line>
            <v:line id=" 57" o:spid="_x0000_s37300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<o:lock v:ext="edit" shapetype="f"/>
            </v:line>
            <v:line id=" 58" o:spid="_x0000_s37299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<o:lock v:ext="edit" shapetype="f"/>
            </v:line>
            <v:line id=" 59" o:spid="_x0000_s37298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<o:lock v:ext="edit" shapetype="f"/>
            </v:line>
            <v:line id=" 60" o:spid="_x0000_s37297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<o:lock v:ext="edit" shapetype="f"/>
            </v:line>
            <v:line id=" 61" o:spid="_x0000_s3729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<o:lock v:ext="edit" shapetype="f"/>
            </v:line>
            <v:line id=" 62" o:spid="_x0000_s37295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<o:lock v:ext="edit" shapetype="f"/>
            </v:line>
            <v:shape id=" 63" o:spid="_x0000_s37294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<v:path arrowok="t" o:connecttype="custom" o:connectlocs="0,13500;97875,0;209250,13500" o:connectangles="0,0,0"/>
            </v:shape>
            <v:shape id=" 64" o:spid="_x0000_s37293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<v:path arrowok="t" o:connecttype="custom" o:connectlocs="158625,30375;87750,13500;0,3375" o:connectangles="0,0,0"/>
            </v:shape>
            <v:shape id=" 65" o:spid="_x0000_s37292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<v:path arrowok="t" o:connecttype="custom" o:connectlocs="168750,37803;60750,10247;0,0" o:connectangles="0,0,0"/>
            </v:shape>
            <v:shape id=" 66" o:spid="_x0000_s3729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<v:path arrowok="t" o:connecttype="custom" o:connectlocs="185625,40500;74250,13500;0,3375" o:connectangles="0,0,0"/>
            </v:shape>
            <v:shape id=" 67" o:spid="_x0000_s37290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<v:path arrowok="t" o:connecttype="custom" o:connectlocs="199125,40500;87750,13500;6750,3375" o:connectangles="0,0,0"/>
            </v:shape>
            <v:shape id=" 68" o:spid="_x0000_s37289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<v:path arrowok="t" o:connecttype="custom" o:connectlocs="226125,34428;121500,13681;3375,0" o:connectangles="0,0,0"/>
            </v:shape>
            <v:shape id=" 69" o:spid="_x0000_s37288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<v:path arrowok="t" o:connecttype="custom" o:connectlocs="159301,47250;57531,13500;0,3375" o:connectangles="0,0,0"/>
            </v:shape>
            <v:shape id=" 70" o:spid="_x0000_s37287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<v:path arrowok="t" o:connecttype="custom" o:connectlocs="70875,27000;0,0" o:connectangles="0,0"/>
            </v:shape>
            <v:shape id=" 71" o:spid="_x0000_s3728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<v:path arrowok="t" o:connecttype="custom" o:connectlocs="84375,20250;0,0" o:connectangles="0,0"/>
            </v:shape>
            <v:shape id=" 72" o:spid="_x0000_s37285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<v:path arrowok="t" o:connecttype="custom" o:connectlocs="57375,14183;0,7213" o:connectangles="0,0"/>
            </v:shape>
            <v:line id=" 73" o:spid="_x0000_s37284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<o:lock v:ext="edit" shapetype="f"/>
            </v:line>
            <v:line id=" 74" o:spid="_x0000_s37283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<o:lock v:ext="edit" shapetype="f"/>
            </v:line>
            <v:line id=" 75" o:spid="_x0000_s37282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<o:lock v:ext="edit" shapetype="f"/>
            </v:line>
            <v:line id=" 76" o:spid="_x0000_s3728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<o:lock v:ext="edit" shapetype="f"/>
            </v:line>
            <v:line id=" 77" o:spid="_x0000_s37280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<o:lock v:ext="edit" shapetype="f"/>
            </v:line>
            <v:line id=" 78" o:spid="_x0000_s37279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<o:lock v:ext="edit" shapetype="f"/>
            </v:line>
            <v:line id=" 79" o:spid="_x0000_s37278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<o:lock v:ext="edit" shapetype="f"/>
            </v:line>
            <v:line id=" 80" o:spid="_x0000_s37277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<o:lock v:ext="edit" shapetype="f"/>
            </v:line>
            <v:line id=" 81" o:spid="_x0000_s3727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<o:lock v:ext="edit" shapetype="f"/>
            </v:line>
            <v:line id=" 82" o:spid="_x0000_s37275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<o:lock v:ext="edit" shapetype="f"/>
            </v:line>
            <v:line id=" 83" o:spid="_x0000_s37274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<o:lock v:ext="edit" shapetype="f"/>
            </v:line>
          </v:group>
          <v:group id=" 84" o:spid="_x0000_s3726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<v:line id=" 85" o:spid="_x0000_s37272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<o:lock v:ext="edit" shapetype="f"/>
            </v:line>
            <v:line id=" 86" o:spid="_x0000_s3727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<o:lock v:ext="edit" shapetype="f"/>
            </v:line>
            <v:line id=" 87" o:spid="_x0000_s37270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<o:lock v:ext="edit" shapetype="f"/>
            </v:line>
          </v:group>
          <v:group id=" 88" o:spid="_x0000_s37266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<v:shape id=" 89" o:spid="_x0000_s37268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</v:shape>
            <v:shape id=" 90" o:spid="_x0000_s37267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</v:shape>
          </v:group>
          <v:group id=" 91" o:spid="_x0000_s37260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<v:shape id=" 92" o:spid="_x0000_s37265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<v:path arrowok="t" o:connecttype="custom" o:connectlocs="150,196;225,136;225,15;210,0;165,0;150,30;150,45;165,60;150,60;120,90;120,90;105,75;90,75;60,105;45,90;30,90;0,120;30,196;150,196" o:connectangles="0,0,0,0,0,0,0,0,0,0,0,0,0,0,0,0,0,0,0"/>
            </v:shape>
            <v:shape id=" 93" o:spid="_x0000_s37264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<v:path arrowok="t" o:connecttype="custom" o:connectlocs="30,30;120,30;120,0;165,46;120,91;105,76;90,76;75,91;60,106;45,121;45,196;30,211;30,286;15,286;15,211;0,211;0,61;30,30" o:connectangles="0,0,0,0,0,0,0,0,0,0,0,0,0,0,0,0,0,0"/>
            </v:shape>
            <v:line id=" 94" o:spid="_x0000_s37263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<o:lock v:ext="edit" shapetype="f"/>
            </v:line>
            <v:line id=" 95" o:spid="_x0000_s37262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<o:lock v:ext="edit" shapetype="f"/>
            </v:line>
            <v:line id=" 96" o:spid="_x0000_s3726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<o:lock v:ext="edit" shapetype="f"/>
            </v:line>
          </v:group>
          <v:shape id=" 97" o:spid="_x0000_s37259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<v:path arrowok="t" o:connecttype="custom" o:connectlocs="45,0;60,15;60,45;30,76;0,76" o:connectangles="0,0,0,0,0"/>
          </v:shape>
          <v:shape id=" 98" o:spid="_x0000_s37258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</v:shape>
          <v:group id=" 99" o:spid="_x0000_s37209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<v:group id=" 100" o:spid="_x0000_s3725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<v:shape id=" 101" o:spid="_x0000_s3725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<v:path arrowok="t" o:connecttype="custom" o:connectlocs="0,0;0,241;45,241;45,15;0,0" o:connectangles="0,0,0,0,0"/>
              </v:shape>
              <v:shape id=" 102" o:spid="_x0000_s3725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<v:path arrowok="t" o:connecttype="custom" o:connectlocs="0,0;0,241;45,241;45,15" o:connectangles="0,0,0,0"/>
              </v:shape>
            </v:group>
            <v:group id=" 103" o:spid="_x0000_s37252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<v:shape id=" 104" o:spid="_x0000_s37254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<v:path arrowok="t" o:connecttype="custom" o:connectlocs="90,360;30,300;0,255;0,150;30,75;105,0;180,75;210,135;210,270;195,330;135,375;90,360" o:connectangles="0,0,0,0,0,0,0,0,0,0,0,0"/>
              </v:shape>
              <v:shape id=" 105" o:spid="_x0000_s37253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<v:path arrowok="t" o:connecttype="custom" o:connectlocs="90,360;30,300;0,255;0,150;30,75;105,0;180,75;210,135;210,270;195,330;135,375" o:connectangles="0,0,0,0,0,0,0,0,0,0,0"/>
              </v:shape>
            </v:group>
            <v:group id=" 106" o:spid="_x0000_s37249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<v:shape id=" 107" o:spid="_x0000_s37251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<v:path arrowok="t" o:connecttype="custom" o:connectlocs="45,165;45,135;15,120;15,105;0,90;15,75;0,75;0,60;15,45;0,30;15,15;0,0;45,165" o:connectangles="0,0,0,0,0,0,0,0,0,0,0,0,0"/>
              </v:shape>
              <v:shape id=" 108" o:spid="_x0000_s37250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<v:path arrowok="t" o:connecttype="custom" o:connectlocs="45,165;45,135;15,120;15,105;0,90;15,75;0,75;0,60;15,45;0,30;15,15;0,0" o:connectangles="0,0,0,0,0,0,0,0,0,0,0,0"/>
              </v:shape>
            </v:group>
            <v:group id=" 109" o:spid="_x0000_s37246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<v:shape id=" 110" o:spid="_x0000_s37248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</v:shape>
              <v:shape id=" 111" o:spid="_x0000_s37247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</v:shape>
            </v:group>
            <v:group id=" 112" o:spid="_x0000_s37243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<v:shape id=" 113" o:spid="_x0000_s37245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<v:path arrowok="t" o:connecttype="custom" o:connectlocs="0,30;0,0;0,30" o:connectangles="0,0,0"/>
              </v:shape>
              <v:line id=" 114" o:spid="_x0000_s37244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<o:lock v:ext="edit" shapetype="f"/>
              </v:line>
            </v:group>
            <v:group id=" 115" o:spid="_x0000_s3724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<v:shape id=" 116" o:spid="_x0000_s37242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<v:path arrowok="t" o:connecttype="custom" o:connectlocs="0,30;0,0;0,30" o:connectangles="0,0,0"/>
              </v:shape>
              <v:line id=" 117" o:spid="_x0000_s37241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<o:lock v:ext="edit" shapetype="f"/>
              </v:line>
            </v:group>
            <v:group id=" 118" o:spid="_x0000_s37237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<v:shape id=" 119" o:spid="_x0000_s37239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<v:path arrowok="t" o:connecttype="custom" o:connectlocs="45,0;0,0;45,0" o:connectangles="0,0,0"/>
              </v:shape>
              <v:line id=" 120" o:spid="_x0000_s37238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<o:lock v:ext="edit" shapetype="f"/>
              </v:line>
            </v:group>
            <v:group id=" 121" o:spid="_x0000_s37234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<v:shape id=" 122" o:spid="_x0000_s37236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<v:path arrowok="t" o:connecttype="custom" o:connectlocs="30,0;0,0;30,0" o:connectangles="0,0,0"/>
              </v:shape>
              <v:line id=" 123" o:spid="_x0000_s37235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<o:lock v:ext="edit" shapetype="f"/>
              </v:line>
            </v:group>
            <v:shape id=" 124" o:spid="_x0000_s37233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5" o:spid="_x0000_s37232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26" o:spid="_x0000_s3723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7" o:spid="_x0000_s37230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8" o:spid="_x0000_s37229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29" o:spid="_x0000_s37228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0" o:spid="_x0000_s37227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<v:path arrowok="t" o:connecttype="custom" o:connectlocs="0,0;0,0;0,0" o:connectangles="0,0,0"/>
            </v:shape>
            <v:shape id=" 131" o:spid="_x0000_s3722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2" o:spid="_x0000_s37225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3" o:spid="_x0000_s37224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4" o:spid="_x0000_s37223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5" o:spid="_x0000_s37222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6" o:spid="_x0000_s3722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7" o:spid="_x0000_s37220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8" o:spid="_x0000_s37219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<v:path arrowok="t" o:connecttype="custom" o:connectlocs="0,15;0,0;0,15" o:connectangles="0,0,0"/>
            </v:shape>
            <v:shape id=" 139" o:spid="_x0000_s37218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0" o:spid="_x0000_s37217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41" o:spid="_x0000_s3721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2" o:spid="_x0000_s37215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43" o:spid="_x0000_s37214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4" o:spid="_x0000_s37213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5" o:spid="_x0000_s37212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6" o:spid="_x0000_s3721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7" o:spid="_x0000_s37210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</v:group>
          <v:shape id=" 148" o:spid="_x0000_s37208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</v:shape>
          <v:group id=" 149" o:spid="_x0000_s37130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<v:shape id=" 150" o:spid="_x0000_s37207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<v:path arrowok="t" o:connecttype="custom" o:connectlocs="33750,0;3375,23775;6750,27176;6750,30562;3375,33962;3375,54563;6750,54563;10125,64765;54000,16989;33750,0" o:connectangles="0,0,0,0,0,0,0,0,0,0"/>
            </v:shape>
            <v:group id=" 151" o:spid="_x0000_s37202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<v:line id=" 152" o:spid="_x0000_s37206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<o:lock v:ext="edit" shapetype="f"/>
              </v:line>
              <v:line id=" 153" o:spid="_x0000_s37205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<o:lock v:ext="edit" shapetype="f"/>
              </v:line>
              <v:line id=" 154" o:spid="_x0000_s37204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<o:lock v:ext="edit" shapetype="f"/>
              </v:line>
              <v:line id=" 155" o:spid="_x0000_s37203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<o:lock v:ext="edit" shapetype="f"/>
              </v:line>
            </v:group>
            <v:group id=" 156" o:spid="_x0000_s37178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<v:group id=" 157" o:spid="_x0000_s37195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<v:shape id=" 158" o:spid="_x0000_s37201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<v:path arrowok="t" o:connecttype="custom" o:connectlocs="0,6778;3375,6778;3375,6778;10125,3381;10125,6778;13500,0;16875,3381;20250,0;23625,3381;23625,6778;27000,10159;27000,16936;30375,20333;30375,27095;30375,30491;30375,44031;47250,61208;67500,78144;64125,81526;64125,84907;67500,88303;67500,108621;64125,108621;64125,122176;0,37269;0,6778" o:connectangles="0,0,0,0,0,0,0,0,0,0,0,0,0,0,0,0,0,0,0,0,0,0,0,0,0,0"/>
                </v:shape>
                <v:group id=" 159" o:spid="_x0000_s37196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<v:line id=" 160" o:spid="_x0000_s37200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<o:lock v:ext="edit" shapetype="f"/>
                  </v:line>
                  <v:line id=" 161" o:spid="_x0000_s37199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<o:lock v:ext="edit" shapetype="f"/>
                  </v:line>
                  <v:line id=" 162" o:spid="_x0000_s37198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<o:lock v:ext="edit" shapetype="f"/>
                  </v:line>
                  <v:line id=" 163" o:spid="_x0000_s37197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<o:lock v:ext="edit" shapetype="f"/>
                  </v:line>
                </v:group>
              </v:group>
              <v:shape id=" 164" o:spid="_x0000_s37194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<v:path arrowok="t" o:connecttype="custom" o:connectlocs="40500,10125;37125,6750;33750,6750;30375,3375;30375,6750;27000,3375;23625,3375;20250,0;16875,3375;16875,10125;10125,10125;10125,16875;6750,23625;6750,30375;10125,33750;10125,43875;3375,57375;20250,67500;40500,40500;40500,10125" o:connectangles="0,0,0,0,0,0,0,0,0,0,0,0,0,0,0,0,0,0,0,0"/>
              </v:shape>
              <v:group id=" 165" o:spid="_x0000_s37179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<v:shape id=" 166" o:spid="_x0000_s37193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<v:path arrowok="t" o:connecttype="custom" o:connectlocs="30,0;75,0;105,30;105,60;75,76;75,151;90,166;90,211;0,211;15,151;30,151;30,60;15,60;15,30;30,0" o:connectangles="0,0,0,0,0,0,0,0,0,0,0,0,0,0,0"/>
                </v:shape>
                <v:group id=" 167" o:spid="_x0000_s37190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<v:shape id=" 168" o:spid="_x0000_s37192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<v:path arrowok="t" o:connecttype="custom" o:connectlocs="0,15;30,0;45,15;0,15" o:connectangles="0,0,0,0"/>
                  </v:shape>
                  <v:shape id=" 169" o:spid="_x0000_s37191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<v:path arrowok="t" o:connecttype="custom" o:connectlocs="0,15;30,0;45,15" o:connectangles="0,0,0"/>
                  </v:shape>
                </v:group>
                <v:group id=" 170" o:spid="_x0000_s37187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<v:shape id=" 171" o:spid="_x0000_s37189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<v:path arrowok="t" o:connecttype="custom" o:connectlocs="0,0;30,15;45,0;0,0" o:connectangles="0,0,0,0"/>
                  </v:shape>
                  <v:shape id=" 172" o:spid="_x0000_s37188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<v:path arrowok="t" o:connecttype="custom" o:connectlocs="0,0;30,15;45,0" o:connectangles="0,0,0"/>
                  </v:shape>
                </v:group>
                <v:line id=" 173" o:spid="_x0000_s37186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<o:lock v:ext="edit" shapetype="f"/>
                </v:line>
                <v:line id=" 174" o:spid="_x0000_s37185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<o:lock v:ext="edit" shapetype="f"/>
                </v:line>
                <v:line id=" 175" o:spid="_x0000_s37184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<o:lock v:ext="edit" shapetype="f"/>
                </v:line>
                <v:line id=" 176" o:spid="_x0000_s37183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<o:lock v:ext="edit" shapetype="f"/>
                </v:line>
                <v:line id=" 177" o:spid="_x0000_s3718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<o:lock v:ext="edit" shapetype="f"/>
                </v:line>
                <v:line id=" 178" o:spid="_x0000_s37181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<o:lock v:ext="edit" shapetype="f"/>
                </v:line>
                <v:line id=" 179" o:spid="_x0000_s37180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<o:lock v:ext="edit" shapetype="f"/>
                </v:line>
              </v:group>
            </v:group>
            <v:group id=" 180" o:spid="_x0000_s37157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<v:shape id=" 181" o:spid="_x0000_s37177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</v:shape>
              <v:group id=" 182" o:spid="_x0000_s37174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<v:shape id=" 183" o:spid="_x0000_s37176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<v:path arrowok="t" o:connecttype="custom" o:connectlocs="90,0;75,15;75,45;135,30;60,45;45,60;45,150;30,120;15,105;15,60;0,60;0,15;90,0" o:connectangles="0,0,0,0,0,0,0,0,0,0,0,0,0"/>
                </v:shape>
                <v:shape id=" 184" o:spid="_x0000_s37175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<v:path arrowok="t" o:connecttype="custom" o:connectlocs="90,0;75,15;75,45;135,30;60,45;45,60;45,150;30,120;15,105;15,60;0,60;0,15" o:connectangles="0,0,0,0,0,0,0,0,0,0,0,0"/>
                </v:shape>
              </v:group>
              <v:group id=" 185" o:spid="_x0000_s37171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<v:shape id=" 186" o:spid="_x0000_s37173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<v:path arrowok="t" o:connecttype="custom" o:connectlocs="60,225;60,135;75,150;90,165;75,165;60,135;45,135;45,105;0,75;0,45;45,45;90,75;60,45;0,45;15,0;60,225" o:connectangles="0,0,0,0,0,0,0,0,0,0,0,0,0,0,0,0"/>
                </v:shape>
                <v:shape id=" 187" o:spid="_x0000_s3717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<v:path arrowok="t" o:connecttype="custom" o:connectlocs="60,225;60,135;75,150;90,165;75,165;60,135;45,135;45,105;0,75;0,45;45,45;90,75;60,45;0,45;15,0" o:connectangles="0,0,0,0,0,0,0,0,0,0,0,0,0,0,0"/>
                </v:shape>
              </v:group>
              <v:group id=" 188" o:spid="_x0000_s37168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<v:shape id=" 189" o:spid="_x0000_s37170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<v:path arrowok="t" o:connecttype="custom" o:connectlocs="150,0;120,15;105,30;120,30;105,60;75,90;45,105;45,90;45,90;15,75;45,75;45,90;30,105;30,135;30,150;15,165;0,165;150,0" o:connectangles="0,0,0,0,0,0,0,0,0,0,0,0,0,0,0,0,0,0"/>
                </v:shape>
                <v:shape id=" 190" o:spid="_x0000_s37169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<v:path arrowok="t" o:connecttype="custom" o:connectlocs="150,0;120,15;105,30;120,30;105,60;75,90;45,105;45,90;45,90;15,75;45,75;45,90;30,105;30,135;30,150;15,165;0,165" o:connectangles="0,0,0,0,0,0,0,0,0,0,0,0,0,0,0,0,0"/>
                </v:shape>
              </v:group>
              <v:group id=" 191" o:spid="_x0000_s37165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<v:shape id=" 192" o:spid="_x0000_s3716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<v:path arrowok="t" o:connecttype="custom" o:connectlocs="75,0;90,15;90,45;75,60;60,60;45,75;45,90;30,105;0,120;30,105;30,135;15,150;75,0" o:connectangles="0,0,0,0,0,0,0,0,0,0,0,0,0"/>
                </v:shape>
                <v:shape id=" 193" o:spid="_x0000_s37166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<v:path arrowok="t" o:connecttype="custom" o:connectlocs="75,0;90,15;90,45;75,60;60,60;45,75;45,90;30,105;0,120;30,105;30,135;15,150" o:connectangles="0,0,0,0,0,0,0,0,0,0,0,0"/>
                </v:shape>
              </v:group>
              <v:line id=" 194" o:spid="_x0000_s37164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<o:lock v:ext="edit" shapetype="f"/>
              </v:line>
              <v:line id=" 195" o:spid="_x0000_s37163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<o:lock v:ext="edit" shapetype="f"/>
              </v:line>
              <v:group id=" 196" o:spid="_x0000_s37160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<v:shape id=" 197" o:spid="_x0000_s3716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<v:path arrowok="t" o:connecttype="custom" o:connectlocs="0,30;30,0;0,30" o:connectangles="0,0,0"/>
                </v:shape>
                <v:line id=" 198" o:spid="_x0000_s37161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<o:lock v:ext="edit" shapetype="f"/>
                </v:line>
              </v:group>
              <v:shape id=" 199" o:spid="_x0000_s37159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<v:path arrowok="t" o:connecttype="custom" o:connectlocs="0,135;0,90;0,60;15,45;30,30;30,15;45,0" o:connectangles="0,0,0,0,0,0,0"/>
              </v:shape>
              <v:shape id=" 200" o:spid="_x0000_s37158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<v:path arrowok="t" o:connecttype="custom" o:connectlocs="30,0;0,60;75,60;75,0;30,0" o:connectangles="0,0,0,0,0"/>
              </v:shape>
            </v:group>
            <v:group id=" 201" o:spid="_x0000_s37131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<v:group id=" 202" o:spid="_x0000_s37154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<v:shape id=" 203" o:spid="_x0000_s37156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</v:shape>
                <v:shape id=" 204" o:spid="_x0000_s37155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</v:shape>
              </v:group>
              <v:group id=" 205" o:spid="_x0000_s37151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<v:shape id=" 206" o:spid="_x0000_s37153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<v:path arrowok="t" o:connecttype="custom" o:connectlocs="15,0;0,45;15,90;45,105;45,105;60,120;60,135;75,150;90,165;60,150;60,165;60,210;15,0" o:connectangles="0,0,0,0,0,0,0,0,0,0,0,0,0"/>
                </v:shape>
                <v:shape id=" 207" o:spid="_x0000_s3715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<v:path arrowok="t" o:connecttype="custom" o:connectlocs="15,0;0,45;15,90;45,105;45,105;60,120;60,135;75,150;90,165;60,150;60,165;60,210" o:connectangles="0,0,0,0,0,0,0,0,0,0,0,0"/>
                </v:shape>
              </v:group>
              <v:group id=" 208" o:spid="_x0000_s37148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<v:shape id=" 209" o:spid="_x0000_s37150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<v:path arrowok="t" o:connecttype="custom" o:connectlocs="150,0;135,15;120,15;105,30;90,30;120,45;120,60;105,75;75,90;60,105;45,105;30,75;45,105;30,120;30,135;30,150;0,180;150,0" o:connectangles="0,0,0,0,0,0,0,0,0,0,0,0,0,0,0,0,0,0"/>
                </v:shape>
                <v:shape id=" 210" o:spid="_x0000_s37149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<v:path arrowok="t" o:connecttype="custom" o:connectlocs="150,0;135,15;120,15;105,30;90,30;120,45;120,60;105,75;75,90;60,105;45,105;30,75;45,105;30,120;30,135;30,150;0,180" o:connectangles="0,0,0,0,0,0,0,0,0,0,0,0,0,0,0,0,0"/>
                </v:shape>
              </v:group>
              <v:group id=" 211" o:spid="_x0000_s37145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<v:shape id=" 212" o:spid="_x0000_s3714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</v:shape>
                <v:shape id=" 213" o:spid="_x0000_s37146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</v:shape>
              </v:group>
              <v:group id=" 214" o:spid="_x0000_s37142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<v:shape id=" 215" o:spid="_x0000_s37144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<v:path arrowok="t" o:connecttype="custom" o:connectlocs="0,0;45,0;45,15;60,15;0,0" o:connectangles="0,0,0,0,0"/>
                </v:shape>
                <v:shape id=" 216" o:spid="_x0000_s37143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<v:path arrowok="t" o:connecttype="custom" o:connectlocs="0,0;45,0;45,15;60,15" o:connectangles="0,0,0,0"/>
                </v:shape>
              </v:group>
              <v:shape id=" 217" o:spid="_x0000_s37141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<v:path arrowok="t" o:connecttype="custom" o:connectlocs="0,15;30,15;45,0;60,0;60,45;0,45;0,45;0,15" o:connectangles="0,0,0,0,0,0,0,0"/>
              </v:shape>
              <v:group id=" 218" o:spid="_x0000_s37138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<v:shape id=" 219" o:spid="_x0000_s37140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<v:path arrowok="t" o:connecttype="custom" o:connectlocs="90,0;120,30;120,45;105,75;90,60;75,75;75,90;60,105;60,135;45,105;30,135;15,165;0,135;0,120;30,120;30,105;60,75;60,45;90,0" o:connectangles="0,0,0,0,0,0,0,0,0,0,0,0,0,0,0,0,0,0,0"/>
                </v:shape>
                <v:shape id=" 220" o:spid="_x0000_s37139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<v:path arrowok="t" o:connecttype="custom" o:connectlocs="90,0;120,30;120,45;105,75;90,60;75,75;75,90;60,105;60,135;45,105;30,135;15,165;0,135;0,120;30,120;30,105;60,75;60,45" o:connectangles="0,0,0,0,0,0,0,0,0,0,0,0,0,0,0,0,0,0"/>
                </v:shape>
              </v:group>
              <v:group id=" 221" o:spid="_x0000_s37135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<v:shape id=" 222" o:spid="_x0000_s3713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<v:path arrowok="t" o:connecttype="custom" o:connectlocs="0,0;0,15;30,15;0,0" o:connectangles="0,0,0,0"/>
                </v:shape>
                <v:shape id=" 223" o:spid="_x0000_s37136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<v:path arrowok="t" o:connecttype="custom" o:connectlocs="0,0;0,15;30,15" o:connectangles="0,0,0"/>
                </v:shape>
              </v:group>
              <v:group id=" 224" o:spid="_x0000_s37132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<v:line id=" 225" o:spid="_x0000_s37134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<o:lock v:ext="edit" shapetype="f"/>
                </v:line>
                <v:line id=" 226" o:spid="_x0000_s37133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<o:lock v:ext="edit" shapetype="f"/>
                </v:line>
              </v:group>
            </v:group>
          </v:group>
          <v:shape id=" 227" o:spid="_x0000_s37129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</v:shape>
          <v:group id=" 228" o:spid="_x0000_s37095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<v:shape id=" 229" o:spid="_x0000_s37128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<v:path arrowok="t" o:connecttype="custom" o:connectlocs="0,115985;230142,0;243669,68182;240276,112584;182805,132978;159143,122788;179427,115985;179427,98767;155750,122788;179427,98767;179427,81789;169277,64796;165899,30584;0,115985" o:connectangles="0,0,0,0,0,0,0,0,0,0,0,0,0,0"/>
            </v:shape>
            <v:group id=" 230" o:spid="_x0000_s3712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<v:shape id=" 231" o:spid="_x0000_s3712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</v:shape>
              <v:shape id=" 232" o:spid="_x0000_s3712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</v:shape>
            </v:group>
            <v:shape id=" 233" o:spid="_x0000_s37124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<v:path arrowok="t" o:connecttype="custom" o:connectlocs="45,135;75,135;210,0;0,30;0,75;45,135" o:connectangles="0,0,0,0,0,0"/>
            </v:shape>
            <v:oval id=" 234" o:spid="_x0000_s37123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<v:path arrowok="t"/>
            </v:oval>
            <v:oval id=" 235" o:spid="_x0000_s37122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<v:path arrowok="t"/>
            </v:oval>
            <v:shape id=" 236" o:spid="_x0000_s3712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<v:path arrowok="t" o:connecttype="custom" o:connectlocs="165,135;135,135;0,0;210,45;210,75;165,135" o:connectangles="0,0,0,0,0,0"/>
            </v:shape>
            <v:shape id=" 237" o:spid="_x0000_s37120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</v:shape>
            <v:group id=" 238" o:spid="_x0000_s37097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<v:shape id=" 239" o:spid="_x0000_s37119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</v:shape>
              <v:group id=" 240" o:spid="_x0000_s37116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<v:shape id=" 241" o:spid="_x0000_s37118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<v:path arrowok="t" o:connecttype="custom" o:connectlocs="45,0;45,15;60,15;45,45;60,45;45,60;60,75;45,90;60,90;45,120;45,135;30,150;0,180;0,195;45,225;60,195;60,165;45,135;45,0" o:connectangles="0,0,0,0,0,0,0,0,0,0,0,0,0,0,0,0,0,0,0"/>
                </v:shape>
                <v:shape id=" 242" o:spid="_x0000_s3711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<v:path arrowok="t" o:connecttype="custom" o:connectlocs="45,0;45,15;60,15;45,45;60,45;45,60;60,75;45,90;60,90;45,120;45,135;30,150;0,180;0,195;45,225;60,195;60,165;45,135" o:connectangles="0,0,0,0,0,0,0,0,0,0,0,0,0,0,0,0,0,0"/>
                </v:shape>
              </v:group>
              <v:shape id=" 243" o:spid="_x0000_s37115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<v:path arrowok="t" o:connecttype="custom" o:connectlocs="60,0;30,0;0,30;0,60;30,75;75,75;90,45;90,30;60,0" o:connectangles="0,0,0,0,0,0,0,0,0"/>
              </v:shape>
              <v:shape id=" 244" o:spid="_x0000_s37114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<v:path arrowok="t" o:connecttype="custom" o:connectlocs="0,30;15,0;15,15;45,30" o:connectangles="0,0,0,0"/>
              </v:shape>
              <v:shape id=" 245" o:spid="_x0000_s37113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<v:path arrowok="t" o:connecttype="custom" o:connectlocs="0,30;0,15;16,0;31,15" o:connectangles="0,0,0,0"/>
              </v:shape>
              <v:shape id=" 246" o:spid="_x0000_s37112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<v:path arrowok="t" o:connecttype="custom" o:connectlocs="0,30;15,0;30,0;45,15" o:connectangles="0,0,0,0"/>
              </v:shape>
              <v:shape id=" 247" o:spid="_x0000_s37111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<v:path arrowok="t" o:connecttype="custom" o:connectlocs="0,0;15,15;15,30;15,45" o:connectangles="0,0,0,0"/>
              </v:shape>
              <v:shape id=" 248" o:spid="_x0000_s37110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<v:path arrowok="t" o:connecttype="custom" o:connectlocs="0,0;0,15;15,30;15,45" o:connectangles="0,0,0,0"/>
              </v:shape>
              <v:shape id=" 249" o:spid="_x0000_s37109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<v:path arrowok="t" o:connecttype="custom" o:connectlocs="31,0;31,15;15,30;0,45" o:connectangles="0,0,0,0"/>
              </v:shape>
              <v:shape id=" 250" o:spid="_x0000_s37108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<v:path arrowok="t" o:connecttype="custom" o:connectlocs="30,30;0,15;0,0" o:connectangles="0,0,0"/>
              </v:shape>
              <v:shape id=" 251" o:spid="_x0000_s37107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2" o:spid="_x0000_s37106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<v:path arrowok="t" o:connecttype="custom" o:connectlocs="0,30;30,30;30,0" o:connectangles="0,0,0"/>
              </v:shape>
              <v:shape id=" 253" o:spid="_x0000_s37105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<v:path arrowok="t" o:connecttype="custom" o:connectlocs="0,15;15,15;15,0" o:connectangles="0,0,0"/>
              </v:shape>
              <v:shape id=" 254" o:spid="_x0000_s37104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5" o:spid="_x0000_s37103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<v:path arrowok="t" o:connecttype="custom" o:connectlocs="0,15;15,15;15,0" o:connectangles="0,0,0"/>
              </v:shape>
              <v:line id=" 256" o:spid="_x0000_s37102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<o:lock v:ext="edit" shapetype="f"/>
              </v:line>
              <v:line id=" 257" o:spid="_x0000_s37101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<o:lock v:ext="edit" shapetype="f"/>
              </v:line>
              <v:line id=" 258" o:spid="_x0000_s37100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<o:lock v:ext="edit" shapetype="f"/>
              </v:line>
              <v:line id=" 259" o:spid="_x0000_s37099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<o:lock v:ext="edit" shapetype="f"/>
              </v:line>
              <v:line id=" 260" o:spid="_x0000_s37098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<o:lock v:ext="edit" shapetype="f"/>
              </v:line>
            </v:group>
            <v:shape id=" 261" o:spid="_x0000_s3709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<v:path arrowok="t" o:connecttype="custom" o:connectlocs="0,74839;33750,91801;43875,81621;57375,74839;74250,64674;87750,64674;104625,64674;121500,68058;138375,74839;155250,85019;192375,68058;97875,0;0,74839" o:connectangles="0,0,0,0,0,0,0,0,0,0,0,0,0"/>
            </v:shape>
          </v:group>
          <v:group id=" 262" o:spid="_x0000_s37055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<v:group id=" 263" o:spid="_x0000_s37091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<v:shape id=" 264" o:spid="_x0000_s37094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</v:shape>
              <v:shape id=" 265" o:spid="_x0000_s37093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</v:shape>
              <v:shape id=" 266" o:spid="_x0000_s37092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</v:shape>
            </v:group>
            <v:group id=" 267" o:spid="_x0000_s37070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<v:group id=" 268" o:spid="_x0000_s37088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<v:shape id=" 269" o:spid="_x0000_s37090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<v:path arrowok="t" o:connecttype="custom" o:connectlocs="16875,16875;3375,23625;3375,23625;10125,13500;10125,6750;6750,6750;3375,6750;0,10125;0,10125;0,3375;3375,3375;6750,0;10125,3375;13500,3375;13500,6750;6750,16875;13500,16875;16875,13500;16875,13500;16875,13500;16875,13500;16875,16875" o:connectangles="0,0,0,0,0,0,0,0,0,0,0,0,0,0,0,0,0,0,0,0,0,0"/>
                </v:shape>
                <v:shape id=" 270" o:spid="_x0000_s37089" style="position:absolute;left:5595;top:4899;width:75;height:91;visibility:visible;mso-wrap-style:square;v-text-anchor:top" coordsize="5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adj="0,,0" path="m,5c1,3,1,2,2,v,,,,1,c3,1,4,2,4,3v,,,,1,c5,3,5,4,5,4v,,-1,,-1,c4,5,5,5,5,5,4,6,4,6,3,6,3,5,3,5,3,5,2,5,1,5,,6,,5,,5,,5xm,5c1,4,2,4,2,4,2,3,2,2,2,2,1,3,1,4,,5xe" fillcolor="#fc0" strokecolor="#fc0" strokeweight=".25pt">
                  <v:stroke joinstyle="round"/>
                  <v:formulas/>
                  <v:path arrowok="t" o:connecttype="custom" o:connectlocs="0,17487;6750,0;10125,0;13500,10586;16875,10586;16875,14029;13500,14029;16875,17487;10125,20930;10125,17487;0,20930;0,17487;0,17487;6750,14029;6750,6901;0,17487" o:connectangles="0,0,0,0,0,0,0,0,0,0,0,0,0,0,0,0"/>
                </v:shape>
              </v:group>
              <v:group id=" 271" o:spid="_x0000_s37085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<v:shape id=" 272" o:spid="_x0000_s37087" style="position:absolute;left:5685;top:4839;width:90;height:106;visibility:visible;mso-wrap-style:square;v-text-anchor:top" coordsize="6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adj="0,,0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<v:stroke joinstyle="round"/>
                  <v:formulas/>
                  <v:path arrowok="t" o:connecttype="custom" o:connectlocs="10125,0;16875,13992;20250,13992;20250,13992;20250,13992;20250,13992;16875,20867;13500,17429;13500,20867;10125,20867;6750,24304;3375,20867;0,17429;3375,13992;6750,10312;6750,10312;10125,10312;6750,6875;6750,3437;6750,3437;3375,3437;3375,3437;10125,0;10125,10312;6750,10312;6750,10312;6750,13992;6750,17429;10125,20867;10125,20867;13500,20867;13500,17429;10125,10312" o:connectangles="0,0,0,0,0,0,0,0,0,0,0,0,0,0,0,0,0,0,0,0,0,0,0,0,0,0,0,0,0,0,0,0,0"/>
                </v:shape>
                <v:shape id=" 273" o:spid="_x0000_s37086" style="position:absolute;left:5775;top:4824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adj="0,,0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<v:stroke joinstyle="round"/>
                  <v:formulas/>
                  <v:path arrowok="t" o:connecttype="custom" o:connectlocs="13500,3375;6750,10125;10125,13500;13500,10125;13500,10125;13500,6750;16875,6750;13500,10125;10125,13500;3375,16875;0,13500;0,6750;3375,3375;10125,0;13500,3375;10125,6750;6750,3375;6750,3375;6750,3375;3375,3375;3375,6750;3375,10125;10125,6750" o:connectangles="0,0,0,0,0,0,0,0,0,0,0,0,0,0,0,0,0,0,0,0,0,0,0"/>
                </v:shape>
              </v:group>
              <v:group id=" 274" o:spid="_x0000_s3707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shape id=" 275" o:spid="_x0000_s37084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<v:path arrowok="t" o:connecttype="custom" o:connectlocs="3375,0;3375,0;13500,0;13500,0;13500,0;13500,0;10125,0;10125,3375;13500,13500;13500,16875;10125,20250;6750,20250;0,20250;0,16875;0,13500;3375,13500;3375,13500;3375,16875;3375,16875;3375,16875;3375,16875;3375,20250;6750,20250;6750,16875;6750,16875;6750,13500;6750,3375;6750,3375;3375,0;3375,0;3375,0" o:connectangles="0,0,0,0,0,0,0,0,0,0,0,0,0,0,0,0,0,0,0,0,0,0,0,0,0,0,0,0,0,0,0"/>
                </v:shape>
                <v:shape id=" 276" o:spid="_x0000_s37083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<v:path arrowok="t" o:connecttype="custom" o:connectlocs="13500,0;16875,10125;16875,13500;16875,13500;16875,13500;10125,13500;10125,13500;10125,13500;6750,13500;3375,13500;3375,13500;3375,10125;0,3375;0,3375;0,3375;0,3375;6750,0;6750,10125;6750,13500;6750,13500;6750,13500;10125,13500;10125,10125;10125,3375;10125,3375;6750,0;6750,0;13500,0" o:connectangles="0,0,0,0,0,0,0,0,0,0,0,0,0,0,0,0,0,0,0,0,0,0,0,0,0,0,0,0"/>
                </v:shape>
                <v:shape id=" 277" o:spid="_x0000_s3708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<v:path arrowok="t" o:connecttype="custom" o:connectlocs="6750,0;6750,16875;10125,16875;10125,20250;10125,20250;3375,20250;3375,20250;3375,20250;3375,16875;3375,3375;3375,3375;0,0;0,0;6750,0" o:connectangles="0,0,0,0,0,0,0,0,0,0,0,0,0,0"/>
                </v:shape>
                <v:shape id=" 278" o:spid="_x0000_s37081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<v:path arrowok="t" o:connecttype="custom" o:connectlocs="6750,0;6750,6750;10125,6750;10125,3375;13500,3375;16875,6750;16875,10125;16875,13500;16875,16875;16875,16875;16875,16875;10125,16875;10125,16875;10125,16875;13500,16875;10125,10125;10125,6750;10125,6750;10125,6750;6750,6750;6750,10125;6750,16875;6750,16875;10125,16875;10125,16875;3375,20250;3375,20250;3375,16875;3375,16875;3375,3375;0,0;0,0;0,0;6750,0" o:connectangles="0,0,0,0,0,0,0,0,0,0,0,0,0,0,0,0,0,0,0,0,0,0,0,0,0,0,0,0,0,0,0,0,0,0"/>
                </v:shape>
                <v:shape id=" 279" o:spid="_x0000_s37080" style="position:absolute;left:6165;top:4734;width:60;height:60;visibility:visible;mso-wrap-style:square;v-text-anchor:top" coordsize="4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adj="0,,0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<v:stroke joinstyle="round"/>
                  <v:formulas/>
                  <v:path arrowok="t" o:connecttype="custom" o:connectlocs="6750,0;10125,0;13500,3375;13500,6750;13500,10125;6750,13500;3375,13500;0,6750;0,3375;6750,0;6750,0;3375,0;3375,3375;3375,6750;6750,10125;6750,13500;6750,13500;10125,13500;10125,10125;10125,6750;10125,3375;6750,0;6750,0" o:connectangles="0,0,0,0,0,0,0,0,0,0,0,0,0,0,0,0,0,0,0,0,0,0,0"/>
                </v:shape>
              </v:group>
              <v:group id=" 280" o:spid="_x0000_s37076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<v:shape id=" 281" o:spid="_x0000_s37078" style="position:absolute;left:6300;top:4734;width:90;height:90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adj="0,,0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<v:stroke joinstyle="round"/>
                  <v:formulas/>
                  <v:path arrowok="t" o:connecttype="custom" o:connectlocs="20250,3375;13500,16875;13500,20250;13500,20250;13500,20250;13500,20250;6750,16875;10125,16875;6750,16875;3375,16875;0,13500;0,6750;3375,3375;6750,3375;10125,3375;10125,6750;13500,6750;13500,3375;16875,3375;13500,3375;13500,0;13500,0;20250,3375;13500,10125;10125,6750;10125,6750;6750,6750;6750,10125;3375,13500;3375,13500;6750,16875;10125,16875;13500,10125" o:connectangles="0,0,0,0,0,0,0,0,0,0,0,0,0,0,0,0,0,0,0,0,0,0,0,0,0,0,0,0,0,0,0,0,0"/>
                </v:shape>
                <v:shape id=" 282" o:spid="_x0000_s37077" style="position:absolute;left:6375;top:4794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adj="0,,0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<v:stroke joinstyle="round"/>
                  <v:formulas/>
                  <v:path arrowok="t" o:connecttype="custom" o:connectlocs="16875,10125;6750,6750;6750,10125;10125,13500;10125,13500;13500,13500;13500,13500;10125,13500;6750,13500;3375,6750;3375,3375;6750,0;13500,0;16875,3375;16875,10125;13500,6750;13500,3375;13500,3375;13500,0;10125,0;6750,3375;6750,3375;13500,6750" o:connectangles="0,0,0,0,0,0,0,0,0,0,0,0,0,0,0,0,0,0,0,0,0,0,0"/>
                </v:shape>
              </v:group>
              <v:group id=" 283" o:spid="_x0000_s37071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<v:shape id=" 284" o:spid="_x0000_s37075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<v:path arrowok="t" o:connecttype="custom" o:connectlocs="16875,0;10125,14029;6750,17487;6750,17487;10125,20930;10125,20930;10125,20930;0,14029;0,14029;0,14029;0,14029;3375,14029;3375,14029;6750,3458;10125,3458;6750,0;6750,0;6750,0;6750,0;13500,0;16875,0" o:connectangles="0,0,0,0,0,0,0,0,0,0,0,0,0,0,0,0,0,0,0,0,0"/>
                </v:shape>
                <v:shape id=" 285" o:spid="_x0000_s37074" style="position:absolute;left:6555;top:4869;width:90;height:91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adj="0,,0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<v:stroke joinstyle="round"/>
                  <v:formulas/>
                  <v:path arrowok="t" o:connecttype="custom" o:connectlocs="13500,10586;13500,14029;13500,17487;10125,20930;3375,17487;0,14029;0,10586;0,10586;6750,10586;3375,3458;3375,3458;6750,0;13500,0;16875,6901;16875,10586;16875,10586;13500,10586;10125,10586;13500,6901;13500,6901;13500,3458;13500,3458;10125,3458;10125,3458;10125,6901;10125,10586;6750,10586;6750,10586;3375,10586;3375,14029;3375,14029;3375,17487;3375,17487;6750,17487;10125,17487;6750,10586" o:connectangles="0,0,0,0,0,0,0,0,0,0,0,0,0,0,0,0,0,0,0,0,0,0,0,0,0,0,0,0,0,0,0,0,0,0,0,0"/>
                </v:shape>
                <v:shape id=" 286" o:spid="_x0000_s37073" style="position:absolute;left:6615;top:4915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adj="0,,0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<v:stroke joinstyle="round"/>
                  <v:formulas/>
                  <v:path arrowok="t" o:connecttype="custom" o:connectlocs="0,13500;0,13500;6750,13500;10125,13500;13500,10125;10125,10125;10125,10125;6750,6750;6750,3375;10125,0;13500,0;16875,0;20250,3375;20250,6750;20250,10125;16875,13500;10125,16875;0,13500;13500,10125;16875,6750;16875,3375;16875,0;16875,0;13500,0;13500,3375;10125,6750;13500,10125;13500,10125" o:connectangles="0,0,0,0,0,0,0,0,0,0,0,0,0,0,0,0,0,0,0,0,0,0,0,0,0,0,0,0"/>
                </v:shape>
                <v:shape id=" 287" o:spid="_x0000_s37072" style="position:absolute;left:6705;top:4960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adj="0,,0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<v:stroke joinstyle="round"/>
                  <v:formulas/>
                  <v:path arrowok="t" o:connecttype="custom" o:connectlocs="20250,3375;20250,3375;16875,0;10125,3375;6750,3375;10125,3375;13500,6750;16875,10125;16875,13500;13500,16875;10125,16875;6750,16875;3375,13500;0,10125;0,6750;6750,0;13500,0;20250,3375;6750,6750;6750,6750;3375,10125;6750,13500;6750,13500;6750,13500;10125,13500;10125,6750;10125,6750;6750,6750" o:connectangles="0,0,0,0,0,0,0,0,0,0,0,0,0,0,0,0,0,0,0,0,0,0,0,0,0,0,0,0"/>
                </v:shape>
              </v:group>
            </v:group>
            <v:group id=" 288" o:spid="_x0000_s37056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<v:shape id=" 289" o:spid="_x0000_s37069" style="position:absolute;left:5610;top:5080;width:135;height:105;visibility:visible;mso-wrap-style:square;v-text-anchor:top" coordsize="9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adj="0,,0" path="m8,3l7,3,5,7,4,7,7,3,5,2,,4,5,2,4,2,4,1,5,2,9,,7,3r1,xm7,2l8,c8,1,7,1,5,2r2,xe" fillcolor="black" strokecolor="#fc0" strokeweight=".25pt">
                <v:stroke joinstyle="round"/>
                <v:formulas/>
                <v:path arrowok="t" o:connecttype="custom" o:connectlocs="27000,10125;23625,10125;16875,23625;13500,23625;23625,10125;16875,6750;0,13500;0,13500;16875,6750;13500,6750;13500,3375;16875,6750;30375,0;30375,0;23625,10125;27000,10125;23625,6750;27000,0;16875,6750;23625,6750" o:connectangles="0,0,0,0,0,0,0,0,0,0,0,0,0,0,0,0,0,0,0,0"/>
              </v:shape>
              <v:shape id=" 290" o:spid="_x0000_s37068" style="position:absolute;left:5700;top:5080;width:90;height:120;visibility:visible;mso-wrap-style:square;v-text-anchor:top" coordsize="6,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adj="0,,0" path="m5,6c5,6,4,7,3,7,2,7,2,7,1,7r,1l,7r1,l,7v1,,1,,1,l3,4c2,4,2,4,2,4v,,1,,1,l5,,3,4v,,1,,1,c5,4,6,5,5,5v,,,1,,1xm5,6c5,5,5,5,5,5,5,5,5,4,4,4v,,-1,,-1,l1,7v1,,1,,2,c4,7,4,6,5,6xe" fillcolor="black" strokecolor="#fc0" strokeweight=".25pt">
                <v:stroke joinstyle="round"/>
                <v:formulas/>
                <v:path arrowok="t" o:connecttype="custom" o:connectlocs="16875,20250;10125,23625;3375,23625;3375,27000;0,23625;3375,23625;0,23625;0,23625;3375,23625;10125,13500;6750,13500;6750,13500;10125,13500;16875,0;16875,0;10125,13500;13500,13500;16875,16875;16875,20250;16875,20250;16875,16875;13500,13500;10125,13500;3375,23625;10125,23625;16875,20250" o:connectangles="0,0,0,0,0,0,0,0,0,0,0,0,0,0,0,0,0,0,0,0,0,0,0,0,0,0"/>
              </v:shape>
              <v:shape id=" 291" o:spid="_x0000_s37067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<v:path arrowok="t" o:connecttype="custom" o:connectlocs="27000,0;20250,16875;16875,23625;6750,27000;3375,23625;0,16875;0,16875;6750,0;6750,0;0,16875;0,16875;3375,23625;6750,23625;16875,23625;20250,16875;27000,0" o:connectangles="0,0,0,0,0,0,0,0,0,0,0,0,0,0,0,0"/>
              </v:shape>
              <v:shape id=" 292" o:spid="_x0000_s37066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<v:path arrowok="t" o:connecttype="custom" o:connectlocs="10125,0;3375,3375;0,13500;0,13500;3375,3375;10125,0" o:connectangles="0,0,0,0,0,0"/>
              </v:shape>
              <v:shape id=" 293" o:spid="_x0000_s37065" style="position:absolute;left:5970;top:5110;width:75;height:135;visibility:visible;mso-wrap-style:square;v-text-anchor:top" coordsize="5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adj="0,,0" path="m5,6c5,7,4,7,3,8,2,8,2,8,1,8r,1l1,8,,8r1,c1,8,1,8,1,8l2,5v,,,,,l2,4v,,,,,l3,,4,,2,4v1,,1,,2,c5,4,5,5,5,5v,,,1,,1xm5,6v,,,-1,,-1c5,5,4,4,4,4,3,4,3,4,2,5l1,8v1,,1,,2,-1c4,7,4,6,5,6xe" fillcolor="black" strokecolor="#fc0" strokeweight=".25pt">
                <v:stroke joinstyle="round"/>
                <v:formulas/>
                <v:path arrowok="t" o:connecttype="custom" o:connectlocs="16875,20250;10125,27000;3375,27000;3375,30375;3375,30375;3375,27000;0,27000;3375,27000;3375,27000;6750,16875;6750,16875;6750,13500;6750,13500;10125,0;13500,0;6750,13500;13500,13500;16875,16875;16875,20250;16875,20250;16875,16875;13500,13500;6750,16875;3375,27000;10125,23625;16875,20250" o:connectangles="0,0,0,0,0,0,0,0,0,0,0,0,0,0,0,0,0,0,0,0,0,0,0,0,0,0"/>
              </v:shape>
              <v:shape id=" 294" o:spid="_x0000_s37064" style="position:absolute;left:6045;top:5170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adj="0,,0" path="m5,1l1,3v,,,,,c1,4,1,4,1,4v,,1,1,1,1c3,5,4,4,4,4,4,5,3,5,2,5,2,5,1,5,1,4,,4,,4,,3,,2,1,2,1,1,2,1,3,,4,v,,1,,1,1xm5,1c4,1,4,1,4,1,3,1,3,1,2,1,1,1,1,2,1,2l5,1xe" fillcolor="black" strokecolor="#fc0" strokeweight=".25pt">
                <v:stroke joinstyle="round"/>
                <v:formulas/>
                <v:path arrowok="t" o:connecttype="custom" o:connectlocs="16875,3375;3375,10125;3375,10125;3375,13500;6750,16875;13500,13500;13500,13500;6750,16875;3375,13500;0,10125;3375,3375;13500,0;16875,3375;16875,3375;13500,3375;6750,3375;3375,6750;16875,3375" o:connectangles="0,0,0,0,0,0,0,0,0,0,0,0,0,0,0,0,0,0"/>
              </v:shape>
              <v:shape id=" 295" o:spid="_x0000_s37063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<v:path arrowok="t" o:connecttype="custom" o:connectlocs="23625,13500;20250,23625;13500,27000;10125,27000;3375,20250;0,13500;3375,3375;13500,0;20250,0;20250,0;13500,0;3375,3375;0,13500;3375,20250;10125,23625;13500,27000;20250,23625;23625,13500" o:connectangles="0,0,0,0,0,0,0,0,0,0,0,0,0,0,0,0,0,0"/>
              </v:shape>
              <v:shape id=" 296" o:spid="_x0000_s37062" style="position:absolute;left:6285;top:5170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adj="0,,0" path="m2,4v,,-1,,-1,c,4,,3,,3,,2,,1,1,1,2,,2,,3,,4,,4,,4,,5,,5,1,5,1v,1,,2,-1,2c4,4,3,4,2,4xm5,1v,,,,-1,-1c4,,4,,3,,3,,2,,1,1v,,-1,1,,2c1,3,1,3,1,4v,,1,,1,c3,4,4,4,4,3,5,3,5,2,5,1xe" fillcolor="black" strokecolor="#fc0" strokeweight=".25pt">
                <v:stroke joinstyle="round"/>
                <v:formulas/>
                <v:path arrowok="t" o:connecttype="custom" o:connectlocs="6750,13500;3375,13500;0,10125;0,10125;3375,3375;10125,0;13500,0;16875,3375;13500,10125;6750,13500;16875,3375;13500,0;10125,0;3375,3375;3375,10125;3375,10125;3375,13500;6750,13500;13500,10125;16875,3375" o:connectangles="0,0,0,0,0,0,0,0,0,0,0,0,0,0,0,0,0,0,0,0"/>
              </v:shape>
              <v:shape id=" 297" o:spid="_x0000_s37061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<v:path arrowok="t" o:connecttype="custom" o:connectlocs="10125,3375;10125,16875;10125,16875;10125,3375;10125,3375;10125,3375;6750,3375;3375,3375;0,16875;0,16875;3375,6750;0,6750;3375,3375;3375,0;3375,0;3375,3375;6750,0;10125,0;10125,3375;10125,3375" o:connectangles="0,0,0,0,0,0,0,0,0,0,0,0,0,0,0,0,0,0,0,0"/>
              </v:shape>
              <v:shape id=" 298" o:spid="_x0000_s37060" style="position:absolute;left:6435;top:5095;width:60;height:135;visibility:visible;mso-wrap-style:square;v-text-anchor:top" coordsize="4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adj="0,,0" path="m4,l3,4c4,3,4,3,4,3r,1c4,4,4,4,3,4r,3l3,8v,,,,,c3,8,3,8,3,8,2,8,2,8,2,8,1,9,,8,,8,,8,,7,,7,,6,,6,1,5,2,4,2,4,3,4l3,,4,xm3,4c2,4,2,5,1,5,1,6,,7,,7v,,,,,1c,8,1,8,1,8v1,,1,,2,l3,4xe" fillcolor="black" strokecolor="#fc0" strokeweight=".25pt">
                <v:stroke joinstyle="round"/>
                <v:formulas/>
                <v:path arrowok="t" o:connecttype="custom" o:connectlocs="13500,0;10125,13500;13500,10125;13500,13500;10125,13500;10125,23625;10125,23625;10125,27000;10125,27000;10125,27000;10125,27000;6750,27000;0,27000;0,23625;3375,16875;10125,13500;10125,0;13500,0;10125,13500;3375,16875;0,23625;0,27000;3375,27000;10125,27000;10125,13500" o:connectangles="0,0,0,0,0,0,0,0,0,0,0,0,0,0,0,0,0,0,0,0,0,0,0,0,0"/>
              </v:shape>
              <v:shape id=" 299" o:spid="_x0000_s37059" style="position:absolute;left:6525;top:5110;width:1;height:90;visibility:visible;mso-wrap-style:square;v-text-anchor:top" coordsize="1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adj="0,,0" path="m,l,1,,xm,2l,6,,2xe" fillcolor="black" strokecolor="#fc0" strokeweight=".25pt">
                <v:stroke joinstyle="round"/>
                <v:formulas/>
                <v:path arrowok="t" o:connecttype="custom" o:connectlocs="0,0;0,3375;0,3375;0,0;0,6750;0,20250;0,20250;0,6750" o:connectangles="0,0,0,0,0,0,0,0"/>
              </v:shape>
              <v:shape id=" 300" o:spid="_x0000_s37058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<v:path arrowok="t" o:connecttype="custom" o:connectlocs="6750,13500;3375,13500;3375,30375;3375,30375;3375,13500;0,16875;0,13500;3375,13500;0,0;3375,0;3375,13500;6750,10125;6750,13500" o:connectangles="0,0,0,0,0,0,0,0,0,0,0,0,0"/>
              </v:shape>
              <v:shape id=" 301" o:spid="_x0000_s37057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<v:path arrowok="t" o:connecttype="custom" o:connectlocs="10125,0;13500,10125;13500,13500;10125,6750;10125,16875;6750,16875;3375,13500;3375,13500;3375,6750;6750,0;6750,0;6750,0;6750,0;3375,6750;3375,13500;3375,13500;6750,16875;10125,13500;10125,10125;10125,3375;10125,0" o:connectangles="0,0,0,0,0,0,0,0,0,0,0,0,0,0,0,0,0,0,0,0,0"/>
              </v:shape>
            </v:group>
          </v:group>
          <v:group id=" 302" o:spid="_x0000_s37051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<v:shape id=" 303" o:spid="_x0000_s37054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</v:shape>
            <v:shape id=" 304" o:spid="_x0000_s37053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</v:shape>
            <v:shape id=" 305" o:spid="_x0000_s37052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</v:shape>
          </v:group>
          <v:group id=" 306" o:spid="_x0000_s36866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<v:group id=" 307" o:spid="_x0000_s37045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<v:shape id=" 308" o:spid="_x0000_s37050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<v:path arrowok="t" o:connecttype="custom" o:connectlocs="90,30;0,30;15,15;105,0;90,30" o:connectangles="0,0,0,0,0"/>
              </v:shape>
              <v:shape id=" 309" o:spid="_x0000_s37049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<v:path arrowok="t" o:connecttype="custom" o:connectlocs="45,15;0,91;15,61;60,0;45,15" o:connectangles="0,0,0,0,0"/>
              </v:shape>
              <v:shape id=" 310" o:spid="_x0000_s37048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<v:path arrowok="t" o:connecttype="custom" o:connectlocs="90,30;0,75;15,60;105,0;90,30" o:connectangles="0,0,0,0,0"/>
              </v:shape>
              <v:shape id=" 311" o:spid="_x0000_s37047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<v:path arrowok="t" o:connecttype="custom" o:connectlocs="0,451;0,30;15,0;15,421;0,451" o:connectangles="0,0,0,0,0"/>
              </v:shape>
              <v:shape id=" 312" o:spid="_x0000_s37046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<v:path arrowok="t" o:connecttype="custom" o:connectlocs="225,0;135,0;90,76;0,121;0,211;60,181;120,151;120,421;225,421;225,0" o:connectangles="0,0,0,0,0,0,0,0,0,0"/>
              </v:shape>
            </v:group>
            <v:group id=" 313" o:spid="_x0000_s37020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<v:shape id=" 314" o:spid="_x0000_s37044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<v:path arrowok="t" o:connecttype="custom" o:connectlocs="45,30;0,60;15,45;60,0;45,30" o:connectangles="0,0,0,0,0"/>
              </v:shape>
              <v:shape id=" 315" o:spid="_x0000_s37043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<v:path arrowok="t" o:connecttype="custom" o:connectlocs="30,15;0,45;15,15;45,0;30,15" o:connectangles="0,0,0,0,0"/>
              </v:shape>
              <v:shape id=" 316" o:spid="_x0000_s37042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<v:path arrowok="t" o:connecttype="custom" o:connectlocs="30,45;0,30;15,0;45,15;30,45" o:connectangles="0,0,0,0,0"/>
              </v:shape>
              <v:shape id=" 317" o:spid="_x0000_s37041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<v:path arrowok="t" o:connecttype="custom" o:connectlocs="0,75;0,30;0,0;15,45;0,75" o:connectangles="0,0,0,0,0"/>
              </v:shape>
              <v:shape id=" 318" o:spid="_x0000_s37040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<v:path arrowok="t" o:connecttype="custom" o:connectlocs="0,75;15,15;30,0;15,60;0,75" o:connectangles="0,0,0,0,0"/>
              </v:shape>
              <v:shape id=" 319" o:spid="_x0000_s37039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<v:path arrowok="t" o:connecttype="custom" o:connectlocs="15,75;0,30;15,0;30,60;15,75" o:connectangles="0,0,0,0,0"/>
              </v:shape>
              <v:shape id=" 320" o:spid="_x0000_s37038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<v:path arrowok="t" o:connecttype="custom" o:connectlocs="30,60;0,15;0,0;45,30;30,60" o:connectangles="0,0,0,0,0"/>
              </v:shape>
              <v:shape id=" 321" o:spid="_x0000_s37037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<v:path arrowok="t" o:connecttype="custom" o:connectlocs="0,75;0,30;15,0;0,45;0,75" o:connectangles="0,0,0,0,0"/>
              </v:shape>
              <v:shape id=" 322" o:spid="_x0000_s37036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<v:path arrowok="t" o:connecttype="custom" o:connectlocs="30,15;0,30;15,15;45,0;30,15" o:connectangles="0,0,0,0,0"/>
              </v:shape>
              <v:shape id=" 323" o:spid="_x0000_s37035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<v:path arrowok="t" o:connecttype="custom" o:connectlocs="15,30;0,15;0,0;30,15;15,30" o:connectangles="0,0,0,0,0"/>
              </v:shape>
              <v:shape id=" 324" o:spid="_x0000_s37034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<v:path arrowok="t" o:connecttype="custom" o:connectlocs="15,45;0,15;15,0;15,30;15,45" o:connectangles="0,0,0,0,0"/>
              </v:shape>
              <v:shape id=" 325" o:spid="_x0000_s37033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<v:path arrowok="t" o:connecttype="custom" o:connectlocs="0,60;15,30;15,0;15,45;0,60" o:connectangles="0,0,0,0,0"/>
              </v:shape>
              <v:shape id=" 326" o:spid="_x0000_s37032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<v:path arrowok="t" o:connecttype="custom" o:connectlocs="0,60;15,15;15,0;0,45;0,60" o:connectangles="0,0,0,0,0"/>
              </v:shape>
              <v:shape id=" 327" o:spid="_x0000_s37031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<v:path arrowok="t" o:connecttype="custom" o:connectlocs="15,60;0,15;15,0;15,45;15,60" o:connectangles="0,0,0,0,0"/>
              </v:shape>
              <v:shape id=" 328" o:spid="_x0000_s37030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<v:path arrowok="t" o:connecttype="custom" o:connectlocs="30,61;0,31;15,0;45,46;30,61" o:connectangles="0,0,0,0,0"/>
              </v:shape>
              <v:shape id=" 329" o:spid="_x0000_s37029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<v:path arrowok="t" o:connecttype="custom" o:connectlocs="30,46;0,15;15,0;45,15;30,46" o:connectangles="0,0,0,0,0"/>
              </v:shape>
              <v:shape id=" 330" o:spid="_x0000_s37028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<v:path arrowok="t" o:connecttype="custom" o:connectlocs="15,31;0,16;15,0;30,0;15,31" o:connectangles="0,0,0,0,0"/>
              </v:shape>
              <v:shape id=" 331" o:spid="_x0000_s37027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<v:path arrowok="t" o:connecttype="custom" o:connectlocs="15,31;0,15;15,0;30,15;15,31" o:connectangles="0,0,0,0,0"/>
              </v:shape>
              <v:shape id=" 332" o:spid="_x0000_s37026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<v:path arrowok="t" o:connecttype="custom" o:connectlocs="60,15;0,15;15,0;75,0;60,15" o:connectangles="0,0,0,0,0"/>
              </v:shape>
              <v:shape id=" 333" o:spid="_x0000_s37025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<v:path arrowok="t" o:connecttype="custom" o:connectlocs="30,15;0,15;15,0;45,0;30,15" o:connectangles="0,0,0,0,0"/>
              </v:shape>
              <v:shape id=" 334" o:spid="_x0000_s37024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<v:path arrowok="t" o:connecttype="custom" o:connectlocs="30,15;0,15;15,0;45,0;30,15" o:connectangles="0,0,0,0,0"/>
              </v:shape>
              <v:shape id=" 335" o:spid="_x0000_s37023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<v:path arrowok="t" o:connecttype="custom" o:connectlocs="45,15;0,31;15,0;60,0;45,15" o:connectangles="0,0,0,0,0"/>
              </v:shape>
              <v:shape id=" 336" o:spid="_x0000_s37022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<v:path arrowok="t" o:connecttype="custom" o:connectlocs="60,31;0,91;15,61;75,0;60,31" o:connectangles="0,0,0,0,0"/>
              </v:shape>
              <v:shape id=" 337" o:spid="_x0000_s37021" style="position:absolute;left:4244;top:4899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adj="0,,0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<v:stroke joinstyle="round"/>
                <v:formulas/>
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</v:shape>
            </v:group>
            <v:group id=" 338" o:spid="_x0000_s37000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<v:shape id=" 339" o:spid="_x0000_s37019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<v:path arrowok="t" o:connecttype="custom" o:connectlocs="0,15;0,45;0,15;15,0;0,15" o:connectangles="0,0,0,0,0"/>
              </v:shape>
              <v:shape id=" 340" o:spid="_x0000_s37018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<v:path arrowok="t" o:connecttype="custom" o:connectlocs="30,30;0,30;15,15;30,0;30,30" o:connectangles="0,0,0,0,0"/>
              </v:shape>
              <v:shape id=" 341" o:spid="_x0000_s37017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<v:path arrowok="t" o:connecttype="custom" o:connectlocs="15,30;0,30;15,0;30,15;15,30" o:connectangles="0,0,0,0,0"/>
              </v:shape>
              <v:shape id=" 342" o:spid="_x0000_s37016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<v:path arrowok="t" o:connecttype="custom" o:connectlocs="15,60;0,15;15,0;30,30;15,60" o:connectangles="0,0,0,0,0"/>
              </v:shape>
              <v:shape id=" 343" o:spid="_x0000_s37015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<v:path arrowok="t" o:connecttype="custom" o:connectlocs="90,15;0,45;15,15;105,0;90,15" o:connectangles="0,0,0,0,0"/>
              </v:shape>
              <v:shape id=" 344" o:spid="_x0000_s37014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345" o:spid="_x0000_s37013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<v:path arrowok="t" o:connecttype="custom" o:connectlocs="30,45;0,30;15,0;45,15;30,45" o:connectangles="0,0,0,0,0"/>
              </v:shape>
              <v:shape id=" 346" o:spid="_x0000_s37012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347" o:spid="_x0000_s37011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<v:path arrowok="t" o:connecttype="custom" o:connectlocs="0,75;15,30;30,0;15,60;0,75" o:connectangles="0,0,0,0,0"/>
              </v:shape>
              <v:shape id=" 348" o:spid="_x0000_s37010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<v:path arrowok="t" o:connecttype="custom" o:connectlocs="0,90;30,15;30,0;15,75;0,90" o:connectangles="0,0,0,0,0"/>
              </v:shape>
              <v:shape id=" 349" o:spid="_x0000_s37009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<v:path arrowok="t" o:connecttype="custom" o:connectlocs="0,105;0,15;15,0;0,90;0,105" o:connectangles="0,0,0,0,0"/>
              </v:shape>
              <v:shape id=" 350" o:spid="_x0000_s37008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351" o:spid="_x0000_s37007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352" o:spid="_x0000_s37006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<v:path arrowok="t" o:connecttype="custom" o:connectlocs="30,61;0,31;15,0;45,31;30,61" o:connectangles="0,0,0,0,0"/>
              </v:shape>
              <v:shape id=" 353" o:spid="_x0000_s37005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54" o:spid="_x0000_s37004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355" o:spid="_x0000_s37003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<v:path arrowok="t" o:connecttype="custom" o:connectlocs="60,31;0,46;0,31;75,0;60,31" o:connectangles="0,0,0,0,0"/>
              </v:shape>
              <v:shape id=" 356" o:spid="_x0000_s37002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<v:path arrowok="t" o:connecttype="custom" o:connectlocs="45,15;0,75;0,45;45,0;45,15" o:connectangles="0,0,0,0,0"/>
              </v:shape>
              <v:shape id=" 357" o:spid="_x0000_s37001" style="position:absolute;left:4439;top:5366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358" o:spid="_x0000_s36979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<v:shape id=" 359" o:spid="_x0000_s36999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<v:path arrowok="t" o:connecttype="custom" o:connectlocs="30,30;0,45;0,30;30,0;30,30" o:connectangles="0,0,0,0,0"/>
              </v:shape>
              <v:shape id=" 360" o:spid="_x0000_s36998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<v:path arrowok="t" o:connecttype="custom" o:connectlocs="46,45;0,30;15,0;46,30;46,45" o:connectangles="0,0,0,0,0"/>
              </v:shape>
              <v:shape id=" 361" o:spid="_x0000_s36997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<v:path arrowok="t" o:connecttype="custom" o:connectlocs="0,75;0,15;0,0;15,45;0,75" o:connectangles="0,0,0,0,0"/>
              </v:shape>
              <v:shape id=" 362" o:spid="_x0000_s36996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<v:path arrowok="t" o:connecttype="custom" o:connectlocs="0,60;0,15;15,0;0,45;0,60" o:connectangles="0,0,0,0,0"/>
              </v:shape>
              <v:shape id=" 363" o:spid="_x0000_s36995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<v:path arrowok="t" o:connecttype="custom" o:connectlocs="0,105;15,30;30,0;15,75;0,105" o:connectangles="0,0,0,0,0"/>
              </v:shape>
              <v:shape id=" 364" o:spid="_x0000_s36994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<v:path arrowok="t" o:connecttype="custom" o:connectlocs="0,75;0,15;0,0;15,45;0,75" o:connectangles="0,0,0,0,0"/>
              </v:shape>
              <v:shape id=" 365" o:spid="_x0000_s36993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<v:path arrowok="t" o:connecttype="custom" o:connectlocs="30,60;0,15;15,0;30,45;30,60" o:connectangles="0,0,0,0,0"/>
              </v:shape>
              <v:shape id=" 366" o:spid="_x0000_s36992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<v:path arrowok="t" o:connecttype="custom" o:connectlocs="30,45;0,15;15,0;45,30;30,45" o:connectangles="0,0,0,0,0"/>
              </v:shape>
              <v:shape id=" 367" o:spid="_x0000_s36991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<v:path arrowok="t" o:connecttype="custom" o:connectlocs="45,15;0,15;15,0;60,0;45,15" o:connectangles="0,0,0,0,0"/>
              </v:shape>
              <v:shape id=" 368" o:spid="_x0000_s36990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<v:path arrowok="t" o:connecttype="custom" o:connectlocs="31,15;0,30;0,0;46,0;31,15" o:connectangles="0,0,0,0,0"/>
              </v:shape>
              <v:shape id=" 369" o:spid="_x0000_s36989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<v:path arrowok="t" o:connecttype="custom" o:connectlocs="45,30;0,60;15,30;45,0;45,30" o:connectangles="0,0,0,0,0"/>
              </v:shape>
              <v:shape id=" 370" o:spid="_x0000_s36988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<v:path arrowok="t" o:connecttype="custom" o:connectlocs="0,105;15,15;30,0;15,75;0,105" o:connectangles="0,0,0,0,0"/>
              </v:shape>
              <v:shape id=" 371" o:spid="_x0000_s36987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<v:path arrowok="t" o:connecttype="custom" o:connectlocs="30,75;0,15;15,0;30,45;30,75" o:connectangles="0,0,0,0,0"/>
              </v:shape>
              <v:shape id=" 372" o:spid="_x0000_s36986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<v:path arrowok="t" o:connecttype="custom" o:connectlocs="30,45;0,15;0,0;45,30;30,45" o:connectangles="0,0,0,0,0"/>
              </v:shape>
              <v:shape id=" 373" o:spid="_x0000_s36985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<v:path arrowok="t" o:connecttype="custom" o:connectlocs="60,31;0,16;0,0;60,16;60,31" o:connectangles="0,0,0,0,0"/>
              </v:shape>
              <v:shape id=" 374" o:spid="_x0000_s36984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<v:path arrowok="t" o:connecttype="custom" o:connectlocs="61,16;0,46;0,16;61,0;61,16" o:connectangles="0,0,0,0,0"/>
              </v:shape>
              <v:shape id=" 375" o:spid="_x0000_s36983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<v:path arrowok="t" o:connecttype="custom" o:connectlocs="31,16;0,31;0,16;31,0;31,16" o:connectangles="0,0,0,0,0"/>
              </v:shape>
              <v:shape id=" 376" o:spid="_x0000_s36982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<v:path arrowok="t" o:connecttype="custom" o:connectlocs="30,15;0,30;0,0;30,0;30,15" o:connectangles="0,0,0,0,0"/>
              </v:shape>
              <v:shape id=" 377" o:spid="_x0000_s36981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<v:path arrowok="t" o:connecttype="custom" o:connectlocs="45,30;0,60;0,45;45,0;45,30" o:connectangles="0,0,0,0,0"/>
              </v:shape>
              <v:shape id=" 378" o:spid="_x0000_s36980" style="position:absolute;left:4679;top:5802;width:271;height:435;visibility:visible;mso-wrap-style:square;v-text-anchor:top" coordsize="271,43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adj="0,,0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<v:stroke joinstyle="round"/>
                <v:formulas/>
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</v:shape>
            </v:group>
            <v:group id=" 379" o:spid="_x0000_s36959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<v:shape id=" 380" o:spid="_x0000_s36978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<v:path arrowok="t" o:connecttype="custom" o:connectlocs="15,15;0,45;15,15;30,0;15,15" o:connectangles="0,0,0,0,0"/>
              </v:shape>
              <v:shape id=" 381" o:spid="_x0000_s36977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<v:path arrowok="t" o:connecttype="custom" o:connectlocs="15,30;0,30;0,15;30,0;15,30" o:connectangles="0,0,0,0,0"/>
              </v:shape>
              <v:shape id=" 382" o:spid="_x0000_s36976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<v:path arrowok="t" o:connecttype="custom" o:connectlocs="30,30;0,30;15,0;30,15;30,30" o:connectangles="0,0,0,0,0"/>
              </v:shape>
              <v:shape id=" 383" o:spid="_x0000_s36975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384" o:spid="_x0000_s36974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<v:path arrowok="t" o:connecttype="custom" o:connectlocs="75,15;0,45;0,15;90,0;75,15" o:connectangles="0,0,0,0,0"/>
              </v:shape>
              <v:shape id=" 385" o:spid="_x0000_s36973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<v:path arrowok="t" o:connecttype="custom" o:connectlocs="30,15;0,45;0,15;30,0;30,15" o:connectangles="0,0,0,0,0"/>
              </v:shape>
              <v:shape id=" 386" o:spid="_x0000_s36972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<v:path arrowok="t" o:connecttype="custom" o:connectlocs="30,45;0,30;0,0;30,15;30,45" o:connectangles="0,0,0,0,0"/>
              </v:shape>
              <v:shape id=" 387" o:spid="_x0000_s36971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<v:path arrowok="t" o:connecttype="custom" o:connectlocs="15,75;0,15;0,0;15,45;15,75" o:connectangles="0,0,0,0,0"/>
              </v:shape>
              <v:shape id=" 388" o:spid="_x0000_s36970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<v:path arrowok="t" o:connecttype="custom" o:connectlocs="0,75;15,30;15,0;0,60;0,75" o:connectangles="0,0,0,0,0"/>
              </v:shape>
              <v:shape id=" 389" o:spid="_x0000_s36969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<v:path arrowok="t" o:connecttype="custom" o:connectlocs="0,90;30,15;45,0;15,75;0,90" o:connectangles="0,0,0,0,0"/>
              </v:shape>
              <v:shape id=" 390" o:spid="_x0000_s36968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<v:path arrowok="t" o:connecttype="custom" o:connectlocs="0,105;15,15;15,0;15,90;0,105" o:connectangles="0,0,0,0,0"/>
              </v:shape>
              <v:shape id=" 391" o:spid="_x0000_s36967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<v:path arrowok="t" o:connecttype="custom" o:connectlocs="15,135;0,15;0,0;15,120;15,135" o:connectangles="0,0,0,0,0"/>
              </v:shape>
              <v:shape id=" 392" o:spid="_x0000_s36966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<v:path arrowok="t" o:connecttype="custom" o:connectlocs="30,60;0,30;15,0;30,45;30,60" o:connectangles="0,0,0,0,0"/>
              </v:shape>
              <v:shape id=" 393" o:spid="_x0000_s36965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394" o:spid="_x0000_s36964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95" o:spid="_x0000_s36963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<v:path arrowok="t" o:connecttype="custom" o:connectlocs="45,31;0,31;15,0;60,0;45,31" o:connectangles="0,0,0,0,0"/>
              </v:shape>
              <v:shape id=" 396" o:spid="_x0000_s36962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<v:path arrowok="t" o:connecttype="custom" o:connectlocs="60,31;0,46;15,31;75,0;60,31" o:connectangles="0,0,0,0,0"/>
              </v:shape>
              <v:shape id=" 397" o:spid="_x0000_s36961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<v:path arrowok="t" o:connecttype="custom" o:connectlocs="45,15;0,75;15,45;60,0;45,15" o:connectangles="0,0,0,0,0"/>
              </v:shape>
              <v:shape id=" 398" o:spid="_x0000_s36960" style="position:absolute;left:7546;top:5366;width:270;height:420;visibility:visible;mso-wrap-style:square;v-text-anchor:top" coordsize="270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adj="0,,0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<v:stroke joinstyle="round"/>
                <v:formulas/>
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</v:shape>
            </v:group>
            <v:group id=" 399" o:spid="_x0000_s36939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<v:shape id=" 400" o:spid="_x0000_s36958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<v:path arrowok="t" o:connecttype="custom" o:connectlocs="0,15;0,45;0,15;15,0;0,15" o:connectangles="0,0,0,0,0"/>
              </v:shape>
              <v:shape id=" 401" o:spid="_x0000_s36957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<v:path arrowok="t" o:connecttype="custom" o:connectlocs="30,30;0,30;15,15;30,0;30,30" o:connectangles="0,0,0,0,0"/>
              </v:shape>
              <v:shape id=" 402" o:spid="_x0000_s36956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<v:path arrowok="t" o:connecttype="custom" o:connectlocs="15,30;0,30;15,0;30,15;15,30" o:connectangles="0,0,0,0,0"/>
              </v:shape>
              <v:shape id=" 403" o:spid="_x0000_s36955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404" o:spid="_x0000_s36954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<v:path arrowok="t" o:connecttype="custom" o:connectlocs="90,15;0,45;15,15;105,0;90,15" o:connectangles="0,0,0,0,0"/>
              </v:shape>
              <v:shape id=" 405" o:spid="_x0000_s36953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406" o:spid="_x0000_s36952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<v:path arrowok="t" o:connecttype="custom" o:connectlocs="30,45;0,30;15,0;45,15;30,45" o:connectangles="0,0,0,0,0"/>
              </v:shape>
              <v:shape id=" 407" o:spid="_x0000_s36951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408" o:spid="_x0000_s36950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<v:path arrowok="t" o:connecttype="custom" o:connectlocs="0,75;15,30;30,0;15,60;0,75" o:connectangles="0,0,0,0,0"/>
              </v:shape>
              <v:shape id=" 409" o:spid="_x0000_s36949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<v:path arrowok="t" o:connecttype="custom" o:connectlocs="0,90;30,15;30,0;15,75;0,90" o:connectangles="0,0,0,0,0"/>
              </v:shape>
              <v:shape id=" 410" o:spid="_x0000_s36948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<v:path arrowok="t" o:connecttype="custom" o:connectlocs="0,105;0,15;15,0;0,90;0,105" o:connectangles="0,0,0,0,0"/>
              </v:shape>
              <v:shape id=" 411" o:spid="_x0000_s36947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412" o:spid="_x0000_s36946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413" o:spid="_x0000_s36945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414" o:spid="_x0000_s36944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415" o:spid="_x0000_s36943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416" o:spid="_x0000_s36942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<v:path arrowok="t" o:connecttype="custom" o:connectlocs="60,31;0,46;0,31;75,0;60,31" o:connectangles="0,0,0,0,0"/>
              </v:shape>
              <v:shape id=" 417" o:spid="_x0000_s36941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<v:path arrowok="t" o:connecttype="custom" o:connectlocs="45,15;0,75;0,45;45,0;45,15" o:connectangles="0,0,0,0,0"/>
              </v:shape>
              <v:shape id=" 418" o:spid="_x0000_s36940" style="position:absolute;left:7726;top:4915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419" o:spid="_x0000_s36933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<v:shape id=" 420" o:spid="_x0000_s36938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<v:path arrowok="t" o:connecttype="custom" o:connectlocs="91,15;0,31;15,0;106,0;91,15" o:connectangles="0,0,0,0,0"/>
              </v:shape>
              <v:shape id=" 421" o:spid="_x0000_s36937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<v:path arrowok="t" o:connecttype="custom" o:connectlocs="45,31;0,91;15,76;60,0;45,31" o:connectangles="0,0,0,0,0"/>
              </v:shape>
              <v:shape id=" 422" o:spid="_x0000_s36936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<v:path arrowok="t" o:connecttype="custom" o:connectlocs="75,15;0,75;0,45;90,0;75,15" o:connectangles="0,0,0,0,0"/>
              </v:shape>
              <v:shape id=" 423" o:spid="_x0000_s36935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<v:path arrowok="t" o:connecttype="custom" o:connectlocs="0,451;0,15;15,0;15,421;0,451" o:connectangles="0,0,0,0,0"/>
              </v:shape>
              <v:shape id=" 424" o:spid="_x0000_s36934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<v:path arrowok="t" o:connecttype="custom" o:connectlocs="211,0;120,16;75,76;0,136;0,226;60,196;105,166;105,436;211,436;211,0" o:connectangles="0,0,0,0,0,0,0,0,0,0"/>
              </v:shape>
            </v:group>
            <v:group id=" 425" o:spid="_x0000_s36912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<v:shape id=" 426" o:spid="_x0000_s36932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<v:path arrowok="t" o:connecttype="custom" o:connectlocs="30,15;0,45;15,15;45,0;30,15" o:connectangles="0,0,0,0,0"/>
              </v:shape>
              <v:shape id=" 427" o:spid="_x0000_s36931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<v:path arrowok="t" o:connecttype="custom" o:connectlocs="30,45;0,15;15,0;45,15;30,45" o:connectangles="0,0,0,0,0"/>
              </v:shape>
              <v:shape id=" 428" o:spid="_x0000_s36930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<v:path arrowok="t" o:connecttype="custom" o:connectlocs="15,60;0,15;15,0;30,45;15,60" o:connectangles="0,0,0,0,0"/>
              </v:shape>
              <v:shape id=" 429" o:spid="_x0000_s36929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<v:path arrowok="t" o:connecttype="custom" o:connectlocs="0,75;15,30;30,0;15,60;0,75" o:connectangles="0,0,0,0,0"/>
              </v:shape>
              <v:shape id=" 430" o:spid="_x0000_s36928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<v:path arrowok="t" o:connecttype="custom" o:connectlocs="0,90;15,15;30,0;15,75;0,90" o:connectangles="0,0,0,0,0"/>
              </v:shape>
              <v:shape id=" 431" o:spid="_x0000_s36927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<v:path arrowok="t" o:connecttype="custom" o:connectlocs="0,75;0,30;15,0;15,60;0,75" o:connectangles="0,0,0,0,0"/>
              </v:shape>
              <v:shape id=" 432" o:spid="_x0000_s36926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<v:path arrowok="t" o:connecttype="custom" o:connectlocs="30,75;0,30;15,0;45,45;30,75" o:connectangles="0,0,0,0,0"/>
              </v:shape>
              <v:shape id=" 433" o:spid="_x0000_s36925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<v:path arrowok="t" o:connecttype="custom" o:connectlocs="30,45;0,15;15,0;45,15;30,45" o:connectangles="0,0,0,0,0"/>
              </v:shape>
              <v:shape id=" 434" o:spid="_x0000_s36924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<v:path arrowok="t" o:connecttype="custom" o:connectlocs="30,30;0,30;0,0;45,15;30,30" o:connectangles="0,0,0,0,0"/>
              </v:shape>
              <v:shape id=" 435" o:spid="_x0000_s36923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<v:path arrowok="t" o:connecttype="custom" o:connectlocs="45,30;0,30;15,15;45,0;45,30" o:connectangles="0,0,0,0,0"/>
              </v:shape>
              <v:shape id=" 436" o:spid="_x0000_s36922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<v:path arrowok="t" o:connecttype="custom" o:connectlocs="30,15;0,60;0,30;45,0;30,15" o:connectangles="0,0,0,0,0"/>
              </v:shape>
              <v:shape id=" 437" o:spid="_x0000_s36921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<v:path arrowok="t" o:connecttype="custom" o:connectlocs="0,120;15,30;15,0;0,90;0,120" o:connectangles="0,0,0,0,0"/>
              </v:shape>
              <v:shape id=" 438" o:spid="_x0000_s36920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<v:path arrowok="t" o:connecttype="custom" o:connectlocs="30,75;0,30;15,0;45,60;30,75" o:connectangles="0,0,0,0,0"/>
              </v:shape>
              <v:shape id=" 439" o:spid="_x0000_s36919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<v:path arrowok="t" o:connecttype="custom" o:connectlocs="30,61;0,31;15,0;45,31;30,61" o:connectangles="0,0,0,0,0"/>
              </v:shape>
              <v:shape id=" 440" o:spid="_x0000_s36918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<v:path arrowok="t" o:connecttype="custom" o:connectlocs="60,31;0,15;15,0;75,0;60,31" o:connectangles="0,0,0,0,0"/>
              </v:shape>
              <v:shape id=" 441" o:spid="_x0000_s36917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<v:path arrowok="t" o:connecttype="custom" o:connectlocs="60,15;0,31;15,15;75,0;60,15" o:connectangles="0,0,0,0,0"/>
              </v:shape>
              <v:shape id=" 442" o:spid="_x0000_s36916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<v:path arrowok="t" o:connecttype="custom" o:connectlocs="30,15;0,31;15,0;45,0;30,15" o:connectangles="0,0,0,0,0"/>
              </v:shape>
              <v:shape id=" 443" o:spid="_x0000_s36915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<v:path arrowok="t" o:connecttype="custom" o:connectlocs="30,31;0,31;15,15;45,0;30,31" o:connectangles="0,0,0,0,0"/>
              </v:shape>
              <v:shape id=" 444" o:spid="_x0000_s36914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<v:path arrowok="t" o:connecttype="custom" o:connectlocs="45,16;0,61;15,46;60,0;45,16" o:connectangles="0,0,0,0,0"/>
              </v:shape>
              <v:shape id=" 445" o:spid="_x0000_s36913" style="position:absolute;left:7921;top:4463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adj="0,,0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<v:stroke joinstyle="round"/>
                <v:formulas/>
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</v:shape>
            </v:group>
            <v:group id=" 446" o:spid="_x0000_s36867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<v:shape id=" 447" o:spid="_x0000_s36911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<v:path arrowok="t" o:connecttype="custom" o:connectlocs="30,30;0,76;15,60;45,0;30,30" o:connectangles="0,0,0,0,0"/>
              </v:shape>
              <v:shape id=" 448" o:spid="_x0000_s36910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<v:path arrowok="t" o:connecttype="custom" o:connectlocs="105,30;0,195;0,165;105,0;105,30" o:connectangles="0,0,0,0,0"/>
              </v:shape>
              <v:shape id=" 449" o:spid="_x0000_s36909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<v:path arrowok="t" o:connecttype="custom" o:connectlocs="210,136;0,30;15,0;225,121;210,136" o:connectangles="0,0,0,0,0"/>
              </v:shape>
              <v:shape id=" 450" o:spid="_x0000_s36908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<v:path arrowok="t" o:connecttype="custom" o:connectlocs="60,0;30,46;105,91;0,256;60,286;165,121;240,166;270,106;60,0" o:connectangles="0,0,0,0,0,0,0,0,0"/>
              </v:shape>
              <v:shape id=" 451" o:spid="_x0000_s36907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<v:path arrowok="t" o:connecttype="custom" o:connectlocs="180,15;0,196;15,181;195,0;180,15" o:connectangles="0,0,0,0,0"/>
              </v:shape>
              <v:shape id=" 452" o:spid="_x0000_s36906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<v:path arrowok="t" o:connecttype="custom" o:connectlocs="60,60;0,15;15,0;60,45;60,60" o:connectangles="0,0,0,0,0"/>
              </v:shape>
              <v:shape id=" 453" o:spid="_x0000_s36905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<v:path arrowok="t" o:connecttype="custom" o:connectlocs="180,0;0,181;60,241;240,45;180,0" o:connectangles="0,0,0,0,0"/>
              </v:shape>
              <v:shape id=" 454" o:spid="_x0000_s36904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<v:path arrowok="t" o:connecttype="custom" o:connectlocs="60,45;0,30;15,0;60,15;60,45" o:connectangles="0,0,0,0,0"/>
              </v:shape>
              <v:shape id=" 455" o:spid="_x0000_s36903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<v:path arrowok="t" o:connecttype="custom" o:connectlocs="0,285;0,15;15,0;15,255;0,285" o:connectangles="0,0,0,0,0"/>
              </v:shape>
              <v:shape id=" 456" o:spid="_x0000_s36902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<v:path arrowok="t" o:connecttype="custom" o:connectlocs="75,45;0,30;0,0;90,30;75,45" o:connectangles="0,0,0,0,0"/>
              </v:shape>
              <v:shape id=" 457" o:spid="_x0000_s36901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<v:path arrowok="t" o:connecttype="custom" o:connectlocs="180,30;0,240;15,210;180,0;180,30" o:connectangles="0,0,0,0,0"/>
              </v:shape>
              <v:shape id=" 458" o:spid="_x0000_s36900" style="position:absolute;left:5505;top:6328;width:255;height:285;visibility:visible;mso-wrap-style:square;v-text-anchor:top" coordsize="255,28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adj="0,,0" path="m180,210r,45l255,285r,-270l180,,,210r75,15l105,195r75,15xm195,165l135,150,195,60r,105xe" fillcolor="#cfa500" strokeweight=".25pt">
                <v:stroke joinstyle="round"/>
                <v:formulas/>
                <v:path arrowok="t" o:connecttype="custom" o:connectlocs="180,210;180,255;255,285;255,15;180,0;0,210;75,225;105,195;180,210;195,165;135,150;195,60;195,165" o:connectangles="0,0,0,0,0,0,0,0,0,0,0,0,0"/>
              </v:shape>
              <v:shape id=" 459" o:spid="_x0000_s36899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<v:path arrowok="t" o:connecttype="custom" o:connectlocs="0,195;30,15;30,0;15,180;0,195" o:connectangles="0,0,0,0,0"/>
              </v:shape>
              <v:shape id=" 460" o:spid="_x0000_s36898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<v:path arrowok="t" o:connecttype="custom" o:connectlocs="0,75;15,15;15,0;15,60;0,75" o:connectangles="0,0,0,0,0"/>
              </v:shape>
              <v:shape id=" 461" o:spid="_x0000_s36897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<v:path arrowok="t" o:connecttype="custom" o:connectlocs="240,30;0,15;0,0;240,15;240,30" o:connectangles="0,0,0,0,0"/>
              </v:shape>
              <v:shape id=" 462" o:spid="_x0000_s36896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<v:path arrowok="t" o:connecttype="custom" o:connectlocs="15,0;0,60;75,75;60,255;135,255;165,75;240,75;255,15;15,0" o:connectangles="0,0,0,0,0,0,0,0,0"/>
              </v:shape>
              <v:shape id=" 463" o:spid="_x0000_s36895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<v:path arrowok="t" o:connecttype="custom" o:connectlocs="0,270;0,30;0,0;15,255;0,270" o:connectangles="0,0,0,0,0"/>
              </v:shape>
              <v:shape id=" 464" o:spid="_x0000_s36894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<v:path arrowok="t" o:connecttype="custom" o:connectlocs="90,30;0,30;15,15;90,0;90,30" o:connectangles="0,0,0,0,0"/>
              </v:shape>
              <v:shape id=" 465" o:spid="_x0000_s36893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<v:path arrowok="t" o:connecttype="custom" o:connectlocs="0,0;15,240;90,240;90,0;0,0" o:connectangles="0,0,0,0,0"/>
              </v:shape>
              <v:shape id=" 466" o:spid="_x0000_s36892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<v:path arrowok="t" o:connecttype="custom" o:connectlocs="15,150;0,15;15,0;30,120;15,150" o:connectangles="0,0,0,0,0"/>
              </v:shape>
              <v:shape id=" 467" o:spid="_x0000_s36891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<v:path arrowok="t" o:connecttype="custom" o:connectlocs="120,135;0,30;15,0;135,120;120,135" o:connectangles="0,0,0,0,0"/>
              </v:shape>
              <v:shape id=" 468" o:spid="_x0000_s36890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<v:path arrowok="t" o:connecttype="custom" o:connectlocs="60,30;0,45;0,15;75,0;60,30" o:connectangles="0,0,0,0,0"/>
              </v:shape>
              <v:shape id=" 469" o:spid="_x0000_s36889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<v:path arrowok="t" o:connecttype="custom" o:connectlocs="45,255;0,15;0,0;45,240;45,255" o:connectangles="0,0,0,0,0"/>
              </v:shape>
              <v:shape id=" 470" o:spid="_x0000_s36888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<v:path arrowok="t" o:connecttype="custom" o:connectlocs="75,15;0,30;15,15;75,0;75,15" o:connectangles="0,0,0,0,0"/>
              </v:shape>
              <v:shape id=" 471" o:spid="_x0000_s36887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<v:path arrowok="t" o:connecttype="custom" o:connectlocs="0,60;30,300;105,285;90,150;210,255;285,240;240,0;165,15;180,150;60,45;0,60" o:connectangles="0,0,0,0,0,0,0,0,0,0,0"/>
              </v:shape>
              <v:shape id=" 472" o:spid="_x0000_s36886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<v:path arrowok="t" o:connecttype="custom" o:connectlocs="15,30;0,45;15,30;30,0;15,30" o:connectangles="0,0,0,0,0"/>
              </v:shape>
              <v:shape id=" 473" o:spid="_x0000_s36885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<v:path arrowok="t" o:connecttype="custom" o:connectlocs="15,15;0,30;0,15;30,0;15,15" o:connectangles="0,0,0,0,0"/>
              </v:shape>
              <v:rect id=" 474" o:spid="_x0000_s36884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<v:path arrowok="t"/>
              </v:rect>
              <v:shape id=" 475" o:spid="_x0000_s36883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<v:path arrowok="t" o:connecttype="custom" o:connectlocs="45,60;0,15;15,0;45,45;45,60" o:connectangles="0,0,0,0,0"/>
              </v:shape>
              <v:shape id=" 476" o:spid="_x0000_s36882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<v:path arrowok="t" o:connecttype="custom" o:connectlocs="15,75;0,30;15,0;30,60;15,75" o:connectangles="0,0,0,0,0"/>
              </v:shape>
              <v:shape id=" 477" o:spid="_x0000_s36881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<v:path arrowok="t" o:connecttype="custom" o:connectlocs="45,105;0,15;0,0;45,90;45,105" o:connectangles="0,0,0,0,0"/>
              </v:shape>
              <v:shape id=" 478" o:spid="_x0000_s36880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<v:path arrowok="t" o:connecttype="custom" o:connectlocs="120,15;0,75;15,45;120,0;120,15" o:connectangles="0,0,0,0,0"/>
              </v:shape>
              <v:shape id=" 479" o:spid="_x0000_s36879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<v:path arrowok="t" o:connecttype="custom" o:connectlocs="30,46;0,15;15,0;45,15;30,46" o:connectangles="0,0,0,0,0"/>
              </v:shape>
              <v:shape id=" 480" o:spid="_x0000_s36878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<v:path arrowok="t" o:connecttype="custom" o:connectlocs="45,30;0,30;15,0;60,15;45,30" o:connectangles="0,0,0,0,0"/>
              </v:shape>
              <v:shape id=" 481" o:spid="_x0000_s36877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<v:path arrowok="t" o:connecttype="custom" o:connectlocs="60,30;0,46;15,30;75,0;60,30" o:connectangles="0,0,0,0,0"/>
              </v:shape>
              <v:shape id=" 482" o:spid="_x0000_s36876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<v:path arrowok="t" o:connecttype="custom" o:connectlocs="60,16;0,61;15,31;75,0;60,16" o:connectangles="0,0,0,0,0"/>
              </v:shape>
              <v:shape id=" 483" o:spid="_x0000_s36875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<v:path arrowok="t" o:connecttype="custom" o:connectlocs="15,30;0,60;15,30;30,0;15,30" o:connectangles="0,0,0,0,0"/>
              </v:shape>
              <v:shape id=" 484" o:spid="_x0000_s36874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</v:shape>
              <v:shape id=" 485" o:spid="_x0000_s36873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<v:path arrowok="t" o:connecttype="custom" o:connectlocs="15,60;0,30;15,0;30,45;15,60" o:connectangles="0,0,0,0,0"/>
              </v:shape>
              <v:shape id=" 486" o:spid="_x0000_s36872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<v:path arrowok="t" o:connecttype="custom" o:connectlocs="30,15;0,61;0,30;45,0;30,15" o:connectangles="0,0,0,0,0"/>
              </v:shape>
              <v:shape id=" 487" o:spid="_x0000_s36871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<v:path arrowok="t" o:connecttype="custom" o:connectlocs="45,106;0,15;15,0;45,75;45,106" o:connectangles="0,0,0,0,0"/>
              </v:shape>
              <v:shape id=" 488" o:spid="_x0000_s36870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<v:path arrowok="t" o:connecttype="custom" o:connectlocs="240,135;0,15;15,0;255,105;240,135" o:connectangles="0,0,0,0,0"/>
              </v:shape>
              <v:shape id=" 489" o:spid="_x0000_s36869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<v:path arrowok="t" o:connecttype="custom" o:connectlocs="60,15;0,75;15,45;75,0;60,15" o:connectangles="0,0,0,0,0"/>
              </v:shape>
              <v:shape id=" 490" o:spid="_x0000_s36868" style="position:absolute;left:6690;top:6102;width:300;height:301;visibility:visible;mso-wrap-style:square;v-text-anchor:top" coordsize="300,30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adj="0,,0" path="m210,151r30,15l300,120,60,,,60,90,301r60,-60l135,211r75,-60xm150,120r-30,46l75,75r75,45xe" fillcolor="#cfa500" strokeweight=".25pt">
                <v:stroke joinstyle="round"/>
                <v:formulas/>
                <v:path arrowok="t" o:connecttype="custom" o:connectlocs="210,151;240,166;300,120;60,0;0,60;90,301;150,241;135,211;210,151;150,120;120,166;75,75;150,120" o:connectangles="0,0,0,0,0,0,0,0,0,0,0,0,0"/>
              </v:shape>
            </v:group>
          </v:group>
        </v:group>
      </w:pict>
    </w:r>
    <w:r w:rsidR="00B325E8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B325E8" w:rsidRPr="00797DB4" w:rsidRDefault="00B325E8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B325E8" w:rsidRPr="00797DB4" w:rsidRDefault="00B325E8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B325E8" w:rsidRPr="00F05B78" w:rsidRDefault="00B325E8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B325E8" w:rsidRPr="00455CB7" w:rsidRDefault="00B325E8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7355"/>
    <o:shapelayout v:ext="edit">
      <o:idmap v:ext="edit" data="36"/>
    </o:shapelayout>
  </w:hdrShapeDefaults>
  <w:footnotePr>
    <w:footnote w:id="0"/>
    <w:footnote w:id="1"/>
  </w:footnotePr>
  <w:endnotePr>
    <w:endnote w:id="0"/>
    <w:endnote w:id="1"/>
  </w:endnotePr>
  <w:compat/>
  <w:rsids>
    <w:rsidRoot w:val="00436586"/>
    <w:rsid w:val="0000470F"/>
    <w:rsid w:val="00014409"/>
    <w:rsid w:val="00017B92"/>
    <w:rsid w:val="00020103"/>
    <w:rsid w:val="00024DA0"/>
    <w:rsid w:val="00031A44"/>
    <w:rsid w:val="00033BC8"/>
    <w:rsid w:val="00036147"/>
    <w:rsid w:val="00050E29"/>
    <w:rsid w:val="0006688B"/>
    <w:rsid w:val="000672CE"/>
    <w:rsid w:val="00075373"/>
    <w:rsid w:val="00080543"/>
    <w:rsid w:val="00083AC8"/>
    <w:rsid w:val="0008734F"/>
    <w:rsid w:val="000910BC"/>
    <w:rsid w:val="00093ED4"/>
    <w:rsid w:val="000A13BD"/>
    <w:rsid w:val="000A79F1"/>
    <w:rsid w:val="000B447A"/>
    <w:rsid w:val="000B4B97"/>
    <w:rsid w:val="000C039F"/>
    <w:rsid w:val="000C3396"/>
    <w:rsid w:val="000D57AF"/>
    <w:rsid w:val="000D7B06"/>
    <w:rsid w:val="000F7D6F"/>
    <w:rsid w:val="00102080"/>
    <w:rsid w:val="00114AD8"/>
    <w:rsid w:val="00116941"/>
    <w:rsid w:val="00121DAD"/>
    <w:rsid w:val="00121DD6"/>
    <w:rsid w:val="00147EA7"/>
    <w:rsid w:val="001515C9"/>
    <w:rsid w:val="00152105"/>
    <w:rsid w:val="0015397D"/>
    <w:rsid w:val="00167B18"/>
    <w:rsid w:val="0017342E"/>
    <w:rsid w:val="00184046"/>
    <w:rsid w:val="00186DAE"/>
    <w:rsid w:val="00195DEB"/>
    <w:rsid w:val="001A56CE"/>
    <w:rsid w:val="001A5CFC"/>
    <w:rsid w:val="001A5E66"/>
    <w:rsid w:val="001B147D"/>
    <w:rsid w:val="001D27F4"/>
    <w:rsid w:val="001D733A"/>
    <w:rsid w:val="00200144"/>
    <w:rsid w:val="0021154A"/>
    <w:rsid w:val="002171DC"/>
    <w:rsid w:val="00221AAA"/>
    <w:rsid w:val="00240AA0"/>
    <w:rsid w:val="00246B09"/>
    <w:rsid w:val="00262E14"/>
    <w:rsid w:val="00272734"/>
    <w:rsid w:val="0029319D"/>
    <w:rsid w:val="002A6791"/>
    <w:rsid w:val="002B5BE0"/>
    <w:rsid w:val="002D080D"/>
    <w:rsid w:val="002D42C9"/>
    <w:rsid w:val="002E344A"/>
    <w:rsid w:val="002F5E5E"/>
    <w:rsid w:val="002F787B"/>
    <w:rsid w:val="00300075"/>
    <w:rsid w:val="00301CDD"/>
    <w:rsid w:val="003037C8"/>
    <w:rsid w:val="00306D7B"/>
    <w:rsid w:val="0032040B"/>
    <w:rsid w:val="00321C5B"/>
    <w:rsid w:val="00326604"/>
    <w:rsid w:val="00341476"/>
    <w:rsid w:val="003479A2"/>
    <w:rsid w:val="003564DA"/>
    <w:rsid w:val="003641DD"/>
    <w:rsid w:val="00365C17"/>
    <w:rsid w:val="00367123"/>
    <w:rsid w:val="003711BF"/>
    <w:rsid w:val="003825DE"/>
    <w:rsid w:val="00382EA4"/>
    <w:rsid w:val="00391D53"/>
    <w:rsid w:val="003927CD"/>
    <w:rsid w:val="0039750C"/>
    <w:rsid w:val="00397C66"/>
    <w:rsid w:val="003A3343"/>
    <w:rsid w:val="003A52C3"/>
    <w:rsid w:val="003B0C6D"/>
    <w:rsid w:val="003B7418"/>
    <w:rsid w:val="003C69A6"/>
    <w:rsid w:val="003C7BA8"/>
    <w:rsid w:val="003D2023"/>
    <w:rsid w:val="003D5743"/>
    <w:rsid w:val="003E156F"/>
    <w:rsid w:val="003E3306"/>
    <w:rsid w:val="003F1601"/>
    <w:rsid w:val="003F1926"/>
    <w:rsid w:val="0040405C"/>
    <w:rsid w:val="00404C27"/>
    <w:rsid w:val="00414CBF"/>
    <w:rsid w:val="00417BB4"/>
    <w:rsid w:val="004206CD"/>
    <w:rsid w:val="00420821"/>
    <w:rsid w:val="00430798"/>
    <w:rsid w:val="00430933"/>
    <w:rsid w:val="0043573C"/>
    <w:rsid w:val="00436586"/>
    <w:rsid w:val="00446269"/>
    <w:rsid w:val="00455CB7"/>
    <w:rsid w:val="00456802"/>
    <w:rsid w:val="00470C66"/>
    <w:rsid w:val="00497232"/>
    <w:rsid w:val="004D19F7"/>
    <w:rsid w:val="004D2A6D"/>
    <w:rsid w:val="004E3818"/>
    <w:rsid w:val="004E4352"/>
    <w:rsid w:val="004F0DE7"/>
    <w:rsid w:val="00515EDE"/>
    <w:rsid w:val="00517CCD"/>
    <w:rsid w:val="00521519"/>
    <w:rsid w:val="0052437A"/>
    <w:rsid w:val="0054074E"/>
    <w:rsid w:val="00547B38"/>
    <w:rsid w:val="00550C0D"/>
    <w:rsid w:val="005716DE"/>
    <w:rsid w:val="005745B8"/>
    <w:rsid w:val="005746E9"/>
    <w:rsid w:val="0059592B"/>
    <w:rsid w:val="005A6CD4"/>
    <w:rsid w:val="005B4B50"/>
    <w:rsid w:val="005B5EF6"/>
    <w:rsid w:val="005C47E0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03F0E"/>
    <w:rsid w:val="00620BAC"/>
    <w:rsid w:val="00622E0A"/>
    <w:rsid w:val="00631AA0"/>
    <w:rsid w:val="00646605"/>
    <w:rsid w:val="006477A4"/>
    <w:rsid w:val="00655F29"/>
    <w:rsid w:val="00656E08"/>
    <w:rsid w:val="00663F3A"/>
    <w:rsid w:val="00665605"/>
    <w:rsid w:val="00667B47"/>
    <w:rsid w:val="00673BC9"/>
    <w:rsid w:val="006865AF"/>
    <w:rsid w:val="00687BA7"/>
    <w:rsid w:val="006A5180"/>
    <w:rsid w:val="006B0D3A"/>
    <w:rsid w:val="006B0ECA"/>
    <w:rsid w:val="006D12D2"/>
    <w:rsid w:val="006D14B1"/>
    <w:rsid w:val="006E0254"/>
    <w:rsid w:val="006E1510"/>
    <w:rsid w:val="006E6172"/>
    <w:rsid w:val="006E61CA"/>
    <w:rsid w:val="00713179"/>
    <w:rsid w:val="00714004"/>
    <w:rsid w:val="00714D2E"/>
    <w:rsid w:val="00721534"/>
    <w:rsid w:val="00721C5F"/>
    <w:rsid w:val="007256ED"/>
    <w:rsid w:val="0072655A"/>
    <w:rsid w:val="007270B1"/>
    <w:rsid w:val="00741F3F"/>
    <w:rsid w:val="007431DD"/>
    <w:rsid w:val="00743880"/>
    <w:rsid w:val="007506BA"/>
    <w:rsid w:val="00753C07"/>
    <w:rsid w:val="00762F42"/>
    <w:rsid w:val="007665F9"/>
    <w:rsid w:val="00795A8D"/>
    <w:rsid w:val="007969D1"/>
    <w:rsid w:val="007A4C8A"/>
    <w:rsid w:val="007B373A"/>
    <w:rsid w:val="007B3769"/>
    <w:rsid w:val="007C19A9"/>
    <w:rsid w:val="007C2908"/>
    <w:rsid w:val="007D43EF"/>
    <w:rsid w:val="007D4678"/>
    <w:rsid w:val="007D48DC"/>
    <w:rsid w:val="007E0BC2"/>
    <w:rsid w:val="007E370A"/>
    <w:rsid w:val="007E697C"/>
    <w:rsid w:val="007F314D"/>
    <w:rsid w:val="007F5168"/>
    <w:rsid w:val="00810687"/>
    <w:rsid w:val="00821672"/>
    <w:rsid w:val="008264C9"/>
    <w:rsid w:val="008274C1"/>
    <w:rsid w:val="00833618"/>
    <w:rsid w:val="008400A4"/>
    <w:rsid w:val="008538C7"/>
    <w:rsid w:val="00853B44"/>
    <w:rsid w:val="008643B8"/>
    <w:rsid w:val="00867F2A"/>
    <w:rsid w:val="0087193D"/>
    <w:rsid w:val="00883D30"/>
    <w:rsid w:val="00883DBD"/>
    <w:rsid w:val="008A0D65"/>
    <w:rsid w:val="008A3E9E"/>
    <w:rsid w:val="008A50F8"/>
    <w:rsid w:val="008B39FD"/>
    <w:rsid w:val="008B4CBE"/>
    <w:rsid w:val="008B7378"/>
    <w:rsid w:val="008C14EB"/>
    <w:rsid w:val="008C35F3"/>
    <w:rsid w:val="008C63ED"/>
    <w:rsid w:val="008D2018"/>
    <w:rsid w:val="008D56DF"/>
    <w:rsid w:val="008D799D"/>
    <w:rsid w:val="008F5712"/>
    <w:rsid w:val="00905FEA"/>
    <w:rsid w:val="00914942"/>
    <w:rsid w:val="009236DE"/>
    <w:rsid w:val="00931663"/>
    <w:rsid w:val="00941471"/>
    <w:rsid w:val="009426A5"/>
    <w:rsid w:val="009521F2"/>
    <w:rsid w:val="009740A1"/>
    <w:rsid w:val="00977955"/>
    <w:rsid w:val="00977FEA"/>
    <w:rsid w:val="00983D9D"/>
    <w:rsid w:val="009A5446"/>
    <w:rsid w:val="009B4CD9"/>
    <w:rsid w:val="009C1CA6"/>
    <w:rsid w:val="009C3645"/>
    <w:rsid w:val="009D247A"/>
    <w:rsid w:val="009D3E66"/>
    <w:rsid w:val="009E2E26"/>
    <w:rsid w:val="009F317F"/>
    <w:rsid w:val="009F41CC"/>
    <w:rsid w:val="009F4A99"/>
    <w:rsid w:val="009F6F06"/>
    <w:rsid w:val="00A03016"/>
    <w:rsid w:val="00A1064A"/>
    <w:rsid w:val="00A11ADB"/>
    <w:rsid w:val="00A206AD"/>
    <w:rsid w:val="00A209AF"/>
    <w:rsid w:val="00A21347"/>
    <w:rsid w:val="00A27372"/>
    <w:rsid w:val="00A53694"/>
    <w:rsid w:val="00A55C50"/>
    <w:rsid w:val="00A7013E"/>
    <w:rsid w:val="00A91D00"/>
    <w:rsid w:val="00A944B8"/>
    <w:rsid w:val="00AA4754"/>
    <w:rsid w:val="00AB1F5F"/>
    <w:rsid w:val="00AB246B"/>
    <w:rsid w:val="00AC1CA7"/>
    <w:rsid w:val="00AC3ACD"/>
    <w:rsid w:val="00AC4A93"/>
    <w:rsid w:val="00AD1114"/>
    <w:rsid w:val="00AE3079"/>
    <w:rsid w:val="00AE320C"/>
    <w:rsid w:val="00AF1183"/>
    <w:rsid w:val="00B07EB1"/>
    <w:rsid w:val="00B16B25"/>
    <w:rsid w:val="00B226B5"/>
    <w:rsid w:val="00B300E1"/>
    <w:rsid w:val="00B325E8"/>
    <w:rsid w:val="00B33376"/>
    <w:rsid w:val="00B406A2"/>
    <w:rsid w:val="00B46274"/>
    <w:rsid w:val="00B77439"/>
    <w:rsid w:val="00B80091"/>
    <w:rsid w:val="00B837D3"/>
    <w:rsid w:val="00B85F05"/>
    <w:rsid w:val="00B97C19"/>
    <w:rsid w:val="00BA2ADC"/>
    <w:rsid w:val="00BA3257"/>
    <w:rsid w:val="00BA6B6D"/>
    <w:rsid w:val="00BC1166"/>
    <w:rsid w:val="00BC1D81"/>
    <w:rsid w:val="00BD3D74"/>
    <w:rsid w:val="00BE5A3F"/>
    <w:rsid w:val="00BF0DE4"/>
    <w:rsid w:val="00BF417C"/>
    <w:rsid w:val="00BF52D9"/>
    <w:rsid w:val="00C05167"/>
    <w:rsid w:val="00C0544C"/>
    <w:rsid w:val="00C07FE3"/>
    <w:rsid w:val="00C12DBA"/>
    <w:rsid w:val="00C1319A"/>
    <w:rsid w:val="00C14FB3"/>
    <w:rsid w:val="00C172F5"/>
    <w:rsid w:val="00C220C3"/>
    <w:rsid w:val="00C23EE8"/>
    <w:rsid w:val="00C25702"/>
    <w:rsid w:val="00C303C2"/>
    <w:rsid w:val="00C30C62"/>
    <w:rsid w:val="00C374C0"/>
    <w:rsid w:val="00C439A0"/>
    <w:rsid w:val="00C51BD9"/>
    <w:rsid w:val="00C61476"/>
    <w:rsid w:val="00C637A9"/>
    <w:rsid w:val="00CB39BF"/>
    <w:rsid w:val="00CB7D39"/>
    <w:rsid w:val="00CD5B63"/>
    <w:rsid w:val="00CD5C31"/>
    <w:rsid w:val="00D01155"/>
    <w:rsid w:val="00D024BC"/>
    <w:rsid w:val="00D13332"/>
    <w:rsid w:val="00D2558E"/>
    <w:rsid w:val="00D97F14"/>
    <w:rsid w:val="00DB688D"/>
    <w:rsid w:val="00DB68BA"/>
    <w:rsid w:val="00DC2544"/>
    <w:rsid w:val="00DC5820"/>
    <w:rsid w:val="00DD2480"/>
    <w:rsid w:val="00DD7099"/>
    <w:rsid w:val="00DF2F67"/>
    <w:rsid w:val="00DF4CAB"/>
    <w:rsid w:val="00DF4FC8"/>
    <w:rsid w:val="00E435E5"/>
    <w:rsid w:val="00E477F0"/>
    <w:rsid w:val="00E47ABB"/>
    <w:rsid w:val="00E55184"/>
    <w:rsid w:val="00E55EDE"/>
    <w:rsid w:val="00E6535F"/>
    <w:rsid w:val="00E70052"/>
    <w:rsid w:val="00E71C0A"/>
    <w:rsid w:val="00E71EFE"/>
    <w:rsid w:val="00E90DD3"/>
    <w:rsid w:val="00E952EB"/>
    <w:rsid w:val="00EA5A1E"/>
    <w:rsid w:val="00EB3ECA"/>
    <w:rsid w:val="00EC1384"/>
    <w:rsid w:val="00ED6722"/>
    <w:rsid w:val="00EE280F"/>
    <w:rsid w:val="00EE4B5A"/>
    <w:rsid w:val="00EF4904"/>
    <w:rsid w:val="00F03046"/>
    <w:rsid w:val="00F05255"/>
    <w:rsid w:val="00F058C8"/>
    <w:rsid w:val="00F1574E"/>
    <w:rsid w:val="00F269E4"/>
    <w:rsid w:val="00F2724A"/>
    <w:rsid w:val="00F46874"/>
    <w:rsid w:val="00F51BC9"/>
    <w:rsid w:val="00F62ED3"/>
    <w:rsid w:val="00F6512C"/>
    <w:rsid w:val="00F703BF"/>
    <w:rsid w:val="00F911E4"/>
    <w:rsid w:val="00F93CB7"/>
    <w:rsid w:val="00F97365"/>
    <w:rsid w:val="00F97D07"/>
    <w:rsid w:val="00FA1F71"/>
    <w:rsid w:val="00FA5A8F"/>
    <w:rsid w:val="00FA61EA"/>
    <w:rsid w:val="00FB034A"/>
    <w:rsid w:val="00FB25A0"/>
    <w:rsid w:val="00FB3CB6"/>
    <w:rsid w:val="00FC0532"/>
    <w:rsid w:val="00FC7087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3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4046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8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1080D1-91EB-4FF3-8F03-DBF2CFABF9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3</TotalTime>
  <Pages>3</Pages>
  <Words>869</Words>
  <Characters>4693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5551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creator>Janayna</dc:creator>
  <cp:lastModifiedBy>User</cp:lastModifiedBy>
  <cp:revision>2</cp:revision>
  <cp:lastPrinted>2025-04-07T13:34:00Z</cp:lastPrinted>
  <dcterms:created xsi:type="dcterms:W3CDTF">2025-06-02T12:56:00Z</dcterms:created>
  <dcterms:modified xsi:type="dcterms:W3CDTF">2025-06-02T12:56:00Z</dcterms:modified>
</cp:coreProperties>
</file>