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CA6EC9">
        <w:rPr>
          <w:b/>
        </w:rPr>
        <w:t>24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CA6EC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8D2018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CA6EC9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LUIZ ANTÔNIO DA SILVA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CA6EC9" w:rsidP="0040405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21.601.239-9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CA6EC9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  <w:r w:rsidR="0043289F">
              <w:rPr>
                <w:rFonts w:ascii="Times New Roman" w:hAnsi="Times New Roman"/>
              </w:rPr>
              <w:t>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A6EC9">
        <w:rPr>
          <w:rFonts w:ascii="Times New Roman" w:hAnsi="Times New Roman"/>
          <w:sz w:val="24"/>
          <w:szCs w:val="24"/>
        </w:rPr>
        <w:t>06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8B29B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8B29B8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847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2025-06-06T19:07:00Z</dcterms:created>
  <dcterms:modified xsi:type="dcterms:W3CDTF">2025-06-06T19:07:00Z</dcterms:modified>
</cp:coreProperties>
</file>