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015465">
        <w:rPr>
          <w:b/>
        </w:rPr>
        <w:t>25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15465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015465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  <w:r w:rsidR="008D201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015465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APARECIDA DIAS DE ALMEIDA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015465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32.055.228-7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CA6EC9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  <w:r w:rsidR="0043289F">
              <w:rPr>
                <w:rFonts w:ascii="Times New Roman" w:hAnsi="Times New Roman"/>
              </w:rPr>
              <w:t>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015465">
        <w:rPr>
          <w:rFonts w:ascii="Times New Roman" w:hAnsi="Times New Roman"/>
          <w:sz w:val="24"/>
          <w:szCs w:val="24"/>
        </w:rPr>
        <w:t>10</w:t>
      </w:r>
      <w:r w:rsidR="0040405C">
        <w:rPr>
          <w:rFonts w:ascii="Times New Roman" w:hAnsi="Times New Roman"/>
          <w:sz w:val="24"/>
          <w:szCs w:val="24"/>
        </w:rPr>
        <w:t xml:space="preserve">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76653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766532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5465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3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2025-06-10T13:07:00Z</dcterms:created>
  <dcterms:modified xsi:type="dcterms:W3CDTF">2025-06-10T13:07:00Z</dcterms:modified>
</cp:coreProperties>
</file>