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816269">
        <w:rPr>
          <w:b/>
        </w:rPr>
        <w:t>26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8D2018" w:rsidRDefault="008D2018" w:rsidP="008D201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II – LÍNGUA PORTUGUESA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8D2018" w:rsidTr="00583056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8D2018" w:rsidTr="00583056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2018" w:rsidRDefault="00816269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8D2018">
              <w:rPr>
                <w:rFonts w:ascii="Times New Roman" w:hAnsi="Times New Roman"/>
              </w:rPr>
              <w:t>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16269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ANGELA APARECIDA DE LIMA LAPOST</w:t>
            </w:r>
            <w:r w:rsidR="00114352">
              <w:rPr>
                <w:rFonts w:ascii="Times New Roman" w:hAnsi="Times New Roman"/>
              </w:rPr>
              <w:t>A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16269" w:rsidP="0040405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19.682.971-9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16269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  <w:r w:rsidR="0043289F">
              <w:rPr>
                <w:rFonts w:ascii="Times New Roman" w:hAnsi="Times New Roman"/>
              </w:rPr>
              <w:t>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Se o(s) candidato(s) convocado(s) não comparecer(em) no prazo acima fixado será(ão)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2.1 - 01 (uma) foto 3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constando algum apontamento a respectiva certidão de objeto e pé do(s)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816269">
        <w:rPr>
          <w:rFonts w:ascii="Times New Roman" w:hAnsi="Times New Roman"/>
          <w:sz w:val="24"/>
          <w:szCs w:val="24"/>
        </w:rPr>
        <w:t>12</w:t>
      </w:r>
      <w:r w:rsidR="0040405C">
        <w:rPr>
          <w:rFonts w:ascii="Times New Roman" w:hAnsi="Times New Roman"/>
          <w:sz w:val="24"/>
          <w:szCs w:val="24"/>
        </w:rPr>
        <w:t xml:space="preserve"> de junho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364377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364377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EA7"/>
    <w:rsid w:val="001515C9"/>
    <w:rsid w:val="00152105"/>
    <w:rsid w:val="0015397D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2C9"/>
    <w:rsid w:val="002E344A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29B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97F14"/>
    <w:rsid w:val="00DB688D"/>
    <w:rsid w:val="00DB68BA"/>
    <w:rsid w:val="00DC2544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849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3</cp:revision>
  <cp:lastPrinted>2025-04-07T13:34:00Z</cp:lastPrinted>
  <dcterms:created xsi:type="dcterms:W3CDTF">2025-06-12T11:43:00Z</dcterms:created>
  <dcterms:modified xsi:type="dcterms:W3CDTF">2025-06-12T11:43:00Z</dcterms:modified>
</cp:coreProperties>
</file>