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B94EFE">
        <w:rPr>
          <w:b/>
        </w:rPr>
        <w:t>27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8C63ED">
        <w:rPr>
          <w:b/>
          <w:u w:val="single"/>
        </w:rPr>
        <w:t>003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184046" w:rsidRDefault="003D5743" w:rsidP="00184046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E47ABB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C12DBA">
        <w:t>0</w:t>
      </w:r>
      <w:r w:rsidR="008C63ED">
        <w:t>3</w:t>
      </w:r>
      <w:r w:rsidR="00C12DBA">
        <w:t>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</w:t>
      </w:r>
      <w:r w:rsidR="008C63ED">
        <w:t>606</w:t>
      </w:r>
      <w:r w:rsidR="00833618">
        <w:t>, de</w:t>
      </w:r>
      <w:r w:rsidR="008C63ED">
        <w:t xml:space="preserve"> 29</w:t>
      </w:r>
      <w:r w:rsidR="00833618">
        <w:t xml:space="preserve"> de </w:t>
      </w:r>
      <w:r w:rsidR="008C63ED">
        <w:t>novembro</w:t>
      </w:r>
      <w:r w:rsidR="00833618">
        <w:t xml:space="preserve"> de 2024</w:t>
      </w:r>
      <w:r w:rsidR="000B447A">
        <w:t xml:space="preserve">, </w:t>
      </w:r>
      <w:r w:rsidR="00436586" w:rsidRPr="002F5E5E">
        <w:t xml:space="preserve">para </w:t>
      </w:r>
      <w:proofErr w:type="gramStart"/>
      <w:r w:rsidR="00436586" w:rsidRPr="002F5E5E">
        <w:t>comparecer(</w:t>
      </w:r>
      <w:proofErr w:type="gramEnd"/>
      <w:r w:rsidR="00436586" w:rsidRPr="002F5E5E">
        <w:t xml:space="preserve">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8D2018" w:rsidRDefault="008D2018" w:rsidP="008D2018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 w:rsidR="00015465">
        <w:rPr>
          <w:rFonts w:ascii="Times New Roman" w:hAnsi="Times New Roman"/>
          <w:b/>
          <w:sz w:val="24"/>
          <w:szCs w:val="24"/>
        </w:rPr>
        <w:t>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4780"/>
        <w:gridCol w:w="1599"/>
        <w:gridCol w:w="1201"/>
      </w:tblGrid>
      <w:tr w:rsidR="008D2018" w:rsidTr="00583056"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8D2018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8D2018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8D2018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8D2018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8D2018" w:rsidTr="00583056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2018" w:rsidRPr="00B94EFE" w:rsidRDefault="00B94EFE" w:rsidP="00583056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58</w:t>
            </w:r>
            <w:r>
              <w:rPr>
                <w:rFonts w:ascii="Times New Roman" w:hAnsi="Times New Roman"/>
                <w:sz w:val="24"/>
              </w:rPr>
              <w:t>º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B94EFE" w:rsidP="0058305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VANESSA CRISTINA FERNANDES VIDOTO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B94EFE" w:rsidP="0040405C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33.591.937-6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CA6EC9" w:rsidP="0058305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  <w:r w:rsidR="0043289F">
              <w:rPr>
                <w:rFonts w:ascii="Times New Roman" w:hAnsi="Times New Roman"/>
              </w:rPr>
              <w:t>,00</w:t>
            </w:r>
          </w:p>
        </w:tc>
      </w:tr>
      <w:tr w:rsidR="00B94EFE" w:rsidTr="00583056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94EFE" w:rsidRDefault="00B94EFE" w:rsidP="0058305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59º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EFE" w:rsidRDefault="00B94EFE" w:rsidP="0058305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ANA JAEL LOPES CAMPOS PIRES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EFE" w:rsidRDefault="00B94EFE" w:rsidP="0040405C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44.834.303-4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EFE" w:rsidRDefault="00B94EFE" w:rsidP="0058305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48,00</w:t>
            </w:r>
          </w:p>
        </w:tc>
      </w:tr>
      <w:tr w:rsidR="00B94EFE" w:rsidTr="00583056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94EFE" w:rsidRDefault="00B94EFE" w:rsidP="0058305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60º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EFE" w:rsidRDefault="00B94EFE" w:rsidP="0058305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KELLY DOS </w:t>
            </w:r>
            <w:proofErr w:type="gramStart"/>
            <w:r>
              <w:rPr>
                <w:rFonts w:ascii="Times New Roman" w:hAnsi="Times New Roman"/>
              </w:rPr>
              <w:t>SANTOS SCHNEIDER</w:t>
            </w:r>
            <w:proofErr w:type="gramEnd"/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EFE" w:rsidRDefault="00B94EFE" w:rsidP="0040405C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46.330.935-2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EFE" w:rsidRDefault="00B94EFE" w:rsidP="0058305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48,00</w:t>
            </w:r>
          </w:p>
        </w:tc>
      </w:tr>
      <w:tr w:rsidR="00B94EFE" w:rsidTr="00583056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94EFE" w:rsidRDefault="00B94EFE" w:rsidP="0058305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61º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EFE" w:rsidRDefault="00B94EFE" w:rsidP="0058305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TAINA SCHNEIDER FONTINELLE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EFE" w:rsidRDefault="00B94EFE" w:rsidP="0040405C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54.125.696-8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EFE" w:rsidRDefault="00B94EFE" w:rsidP="0058305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48,00</w:t>
            </w:r>
          </w:p>
        </w:tc>
      </w:tr>
      <w:tr w:rsidR="00B94EFE" w:rsidTr="00583056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94EFE" w:rsidRDefault="00B94EFE" w:rsidP="0058305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62º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EFE" w:rsidRDefault="00B94EFE" w:rsidP="0058305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MILENA SANTOS DA SILVA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EFE" w:rsidRDefault="00B94EFE" w:rsidP="0040405C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50.552.448-X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EFE" w:rsidRDefault="00B94EFE" w:rsidP="0058305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48,00</w:t>
            </w:r>
          </w:p>
        </w:tc>
      </w:tr>
      <w:tr w:rsidR="00B94EFE" w:rsidTr="00583056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94EFE" w:rsidRDefault="00B94EFE" w:rsidP="0058305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63º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EFE" w:rsidRDefault="00B94EFE" w:rsidP="0058305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EDLEUZA MONTEIRO DA SILVA CALDIN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EFE" w:rsidRDefault="00B94EFE" w:rsidP="0040405C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52.687.192-1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EFE" w:rsidRDefault="00B94EFE" w:rsidP="0058305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45,00</w:t>
            </w:r>
          </w:p>
        </w:tc>
      </w:tr>
      <w:tr w:rsidR="00B94EFE" w:rsidTr="00583056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94EFE" w:rsidRDefault="00B94EFE" w:rsidP="0058305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64º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EFE" w:rsidRDefault="00B94EFE" w:rsidP="0058305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VALERIA APARECIDA FOGAÇA MACHADO BIAZON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EFE" w:rsidRDefault="00B94EFE" w:rsidP="0040405C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33.711.509-6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EFE" w:rsidRDefault="00B94EFE" w:rsidP="0058305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45,00</w:t>
            </w:r>
          </w:p>
        </w:tc>
      </w:tr>
    </w:tbl>
    <w:p w:rsidR="00753C07" w:rsidRDefault="00753C07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o(s) candidato(s) convocado(s) não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do(s)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respetivo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do mesmo artigo da Constituição Federal com redação dada pelas Emendas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Constitucionais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no 19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os direitos de sua habilitação no Concurso Público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gozar de plena saúde física e mental, constatada por médico habilitado do Município, mediante comprovação em exame médico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admissional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B94EFE">
        <w:rPr>
          <w:rFonts w:ascii="Times New Roman" w:hAnsi="Times New Roman"/>
          <w:sz w:val="24"/>
          <w:szCs w:val="24"/>
        </w:rPr>
        <w:t>13</w:t>
      </w:r>
      <w:r w:rsidR="0040405C">
        <w:rPr>
          <w:rFonts w:ascii="Times New Roman" w:hAnsi="Times New Roman"/>
          <w:sz w:val="24"/>
          <w:szCs w:val="24"/>
        </w:rPr>
        <w:t xml:space="preserve"> de junho </w:t>
      </w:r>
      <w:r w:rsidRPr="00020103">
        <w:rPr>
          <w:rFonts w:ascii="Times New Roman" w:hAnsi="Times New Roman"/>
          <w:sz w:val="24"/>
          <w:szCs w:val="24"/>
        </w:rPr>
        <w:t>de 202</w:t>
      </w:r>
      <w:r w:rsidR="008C63ED">
        <w:rPr>
          <w:rFonts w:ascii="Times New Roman" w:hAnsi="Times New Roman"/>
          <w:sz w:val="24"/>
          <w:szCs w:val="24"/>
        </w:rPr>
        <w:t>5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8C63ED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PAULO HENRIQUE DE OLIVEIRA ROQUE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25E8" w:rsidRDefault="00B325E8" w:rsidP="00455CB7">
      <w:pPr>
        <w:spacing w:after="0" w:line="240" w:lineRule="auto"/>
      </w:pPr>
      <w:r>
        <w:separator/>
      </w:r>
    </w:p>
  </w:endnote>
  <w:endnote w:type="continuationSeparator" w:id="1">
    <w:p w:rsidR="00B325E8" w:rsidRDefault="00B325E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25E8" w:rsidRDefault="00B325E8" w:rsidP="00455CB7">
      <w:pPr>
        <w:spacing w:after="0" w:line="240" w:lineRule="auto"/>
      </w:pPr>
      <w:r>
        <w:separator/>
      </w:r>
    </w:p>
  </w:footnote>
  <w:footnote w:type="continuationSeparator" w:id="1">
    <w:p w:rsidR="00B325E8" w:rsidRDefault="00B325E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5E8" w:rsidRPr="00FD67BB" w:rsidRDefault="00E86910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E86910">
      <w:rPr>
        <w:noProof/>
        <w:sz w:val="36"/>
        <w:szCs w:val="36"/>
        <w:u w:val="single"/>
        <w:lang w:eastAsia="pt-BR"/>
      </w:rPr>
      <w:pict>
        <v:group id=" 1" o:spid="_x0000_s36865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37354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37353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37352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37273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3735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37350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37349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37348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37347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3734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37345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37344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37343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37342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373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37340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37339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37338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37337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3733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37335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37334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37333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37332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3733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37330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37329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37328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37327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3732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37325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37324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37323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37322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3732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37320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37319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37318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37317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3731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37315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37314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37313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37312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3731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37310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37309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37308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37307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3730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37305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37304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37303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37302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3730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37300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37299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37298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37297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3729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37295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37294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37293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37292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372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37290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37289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37288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37287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3728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37285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37284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37283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37282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3728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37280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37279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37278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37277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3727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37275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37274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3726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37272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3727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37270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37266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37268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37267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37260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37265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37264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37263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37262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3726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37259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37258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37209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3725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3725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3725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37252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37254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37253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37249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37251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37250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37246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37248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37247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37243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37245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37244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372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37242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37241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37237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37239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37238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37234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37236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37235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37233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37232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3723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37230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37229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37228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37227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3722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37225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37224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37223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37222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3722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37220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37219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37218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37217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3721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37215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37214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37213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37212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3721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37210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37208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37130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37207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37202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37206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37205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37204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37203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37178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37195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37201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37196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37200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37199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37198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37197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37194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37179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37193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37190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37192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37191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37187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37189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37188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37186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37185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37184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37183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3718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37181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37180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37157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37177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37174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37176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37175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37171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37173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3717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37168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37170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37169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37165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3716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37166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37164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37163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37160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3716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37161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37159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37158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37131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37154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37156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37155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37151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37153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3715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37148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37150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37149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37145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3714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37146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37142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37144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37143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37141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37138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37140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37139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37135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3713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37136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37132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37134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37133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37129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37095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37128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3712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3712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3712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37124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37123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37122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3712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37120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37097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37119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37116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37118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3711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37115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37114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37113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37112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37111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37110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37109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37108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37107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37106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37105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37104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37103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37102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37101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37100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37099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37098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3709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3705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3709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37094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37093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37092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37070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37088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37090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37089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37085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37087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37086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3707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37084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37083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3708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37081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37080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37076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37078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37077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37071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37075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37074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37073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37072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37056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37069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37068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37067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37066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37065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37064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37063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37062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37061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37060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37059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37058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37057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37051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37054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37053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37052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36866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37045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37050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37049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37048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37047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37046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37020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37044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37043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37042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37041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37040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37039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37038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37037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37036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37035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37034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37033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37032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37031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37030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37029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37028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37027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37026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37025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37024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37023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37022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37021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37000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37019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37018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37017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37016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37015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37014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37013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37012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37011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37010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37009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37008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37007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37006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37005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37004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37003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37002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37001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36979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36999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36998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36997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36996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36995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36994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36993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36992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36991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36990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36989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36988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36987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36986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36985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36984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36983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36982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36981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36980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36959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36978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36977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36976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36975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36974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36973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36972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36971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36970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36969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36968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36967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36966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36965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36964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36963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36962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36961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36960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36939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36958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36957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36956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36955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36954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36953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36952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36951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36950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36949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36948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36947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36946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36945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36944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36943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36942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36941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36940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36933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36938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36937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36936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36935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36934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36912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36932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36931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36930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36929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36928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36927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36926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36925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36924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36923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36922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36921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36920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36919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36918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36917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36916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36915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36914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36913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36867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36911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36910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36909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36908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36907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36906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36905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36904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36903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36902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36901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36900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36899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36898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36897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36896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36895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36894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36893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36892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36891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36890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36889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36888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36887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36886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36885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36884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36883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36882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36881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36880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36879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36878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36877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36876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36875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36874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36873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36872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36871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36870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36869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36868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B325E8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B325E8" w:rsidRPr="00797DB4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B325E8" w:rsidRPr="00797DB4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B325E8" w:rsidRPr="00F05B78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B325E8" w:rsidRPr="00455CB7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7355"/>
    <o:shapelayout v:ext="edit">
      <o:idmap v:ext="edit" data="36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5465"/>
    <w:rsid w:val="00017B92"/>
    <w:rsid w:val="00020103"/>
    <w:rsid w:val="00024DA0"/>
    <w:rsid w:val="00031A44"/>
    <w:rsid w:val="00033BC8"/>
    <w:rsid w:val="00036147"/>
    <w:rsid w:val="00050E29"/>
    <w:rsid w:val="0006688B"/>
    <w:rsid w:val="000672CE"/>
    <w:rsid w:val="00075373"/>
    <w:rsid w:val="00080543"/>
    <w:rsid w:val="00083AC8"/>
    <w:rsid w:val="0008734F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02080"/>
    <w:rsid w:val="00114AD8"/>
    <w:rsid w:val="00116941"/>
    <w:rsid w:val="00121DAD"/>
    <w:rsid w:val="00121DD6"/>
    <w:rsid w:val="00147EA7"/>
    <w:rsid w:val="001515C9"/>
    <w:rsid w:val="00152105"/>
    <w:rsid w:val="0015397D"/>
    <w:rsid w:val="00160456"/>
    <w:rsid w:val="00167B18"/>
    <w:rsid w:val="0017342E"/>
    <w:rsid w:val="00184046"/>
    <w:rsid w:val="00186DAE"/>
    <w:rsid w:val="00195DEB"/>
    <w:rsid w:val="001A56CE"/>
    <w:rsid w:val="001A5CFC"/>
    <w:rsid w:val="001A5E66"/>
    <w:rsid w:val="001B147D"/>
    <w:rsid w:val="001D27F4"/>
    <w:rsid w:val="001D733A"/>
    <w:rsid w:val="00200144"/>
    <w:rsid w:val="0021154A"/>
    <w:rsid w:val="002171DC"/>
    <w:rsid w:val="00221AAA"/>
    <w:rsid w:val="00240AA0"/>
    <w:rsid w:val="00246B09"/>
    <w:rsid w:val="00262E14"/>
    <w:rsid w:val="00272734"/>
    <w:rsid w:val="0029319D"/>
    <w:rsid w:val="002A6791"/>
    <w:rsid w:val="002B5BE0"/>
    <w:rsid w:val="002D080D"/>
    <w:rsid w:val="002D42C9"/>
    <w:rsid w:val="002E344A"/>
    <w:rsid w:val="002F5E5E"/>
    <w:rsid w:val="002F787B"/>
    <w:rsid w:val="00300075"/>
    <w:rsid w:val="00301CDD"/>
    <w:rsid w:val="003037C8"/>
    <w:rsid w:val="00306D7B"/>
    <w:rsid w:val="0032040B"/>
    <w:rsid w:val="00321C5B"/>
    <w:rsid w:val="00326604"/>
    <w:rsid w:val="00341476"/>
    <w:rsid w:val="003479A2"/>
    <w:rsid w:val="003564DA"/>
    <w:rsid w:val="003641DD"/>
    <w:rsid w:val="00365C17"/>
    <w:rsid w:val="00367123"/>
    <w:rsid w:val="003711BF"/>
    <w:rsid w:val="003825DE"/>
    <w:rsid w:val="00382EA4"/>
    <w:rsid w:val="00391D53"/>
    <w:rsid w:val="003927CD"/>
    <w:rsid w:val="0039750C"/>
    <w:rsid w:val="00397C66"/>
    <w:rsid w:val="003A3343"/>
    <w:rsid w:val="003A52C3"/>
    <w:rsid w:val="003B0C6D"/>
    <w:rsid w:val="003B7418"/>
    <w:rsid w:val="003C69A6"/>
    <w:rsid w:val="003C7BA8"/>
    <w:rsid w:val="003D2023"/>
    <w:rsid w:val="003D5743"/>
    <w:rsid w:val="003E156F"/>
    <w:rsid w:val="003E3306"/>
    <w:rsid w:val="003F1601"/>
    <w:rsid w:val="003F1926"/>
    <w:rsid w:val="0040405C"/>
    <w:rsid w:val="00404C27"/>
    <w:rsid w:val="00414CBF"/>
    <w:rsid w:val="00417BB4"/>
    <w:rsid w:val="004206CD"/>
    <w:rsid w:val="00420821"/>
    <w:rsid w:val="00430798"/>
    <w:rsid w:val="00430933"/>
    <w:rsid w:val="0043289F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5EDE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9592B"/>
    <w:rsid w:val="005A6CD4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03F0E"/>
    <w:rsid w:val="00620BAC"/>
    <w:rsid w:val="00622E0A"/>
    <w:rsid w:val="006274F5"/>
    <w:rsid w:val="00631AA0"/>
    <w:rsid w:val="00646605"/>
    <w:rsid w:val="006477A4"/>
    <w:rsid w:val="00655F29"/>
    <w:rsid w:val="00656E08"/>
    <w:rsid w:val="00663F3A"/>
    <w:rsid w:val="00665605"/>
    <w:rsid w:val="00667B47"/>
    <w:rsid w:val="00673BC9"/>
    <w:rsid w:val="006865AF"/>
    <w:rsid w:val="00687BA7"/>
    <w:rsid w:val="006A5180"/>
    <w:rsid w:val="006B0D3A"/>
    <w:rsid w:val="006B0ECA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1C5F"/>
    <w:rsid w:val="007256ED"/>
    <w:rsid w:val="0072655A"/>
    <w:rsid w:val="007270B1"/>
    <w:rsid w:val="00741F3F"/>
    <w:rsid w:val="007431DD"/>
    <w:rsid w:val="00743880"/>
    <w:rsid w:val="007506BA"/>
    <w:rsid w:val="00753C07"/>
    <w:rsid w:val="00762F42"/>
    <w:rsid w:val="00766532"/>
    <w:rsid w:val="007665F9"/>
    <w:rsid w:val="00795A8D"/>
    <w:rsid w:val="007969D1"/>
    <w:rsid w:val="007A4C8A"/>
    <w:rsid w:val="007B373A"/>
    <w:rsid w:val="007B3769"/>
    <w:rsid w:val="007C19A9"/>
    <w:rsid w:val="007C2908"/>
    <w:rsid w:val="007D43EF"/>
    <w:rsid w:val="007D4678"/>
    <w:rsid w:val="007D48DC"/>
    <w:rsid w:val="007E0BC2"/>
    <w:rsid w:val="007E370A"/>
    <w:rsid w:val="007E697C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29B8"/>
    <w:rsid w:val="008B39FD"/>
    <w:rsid w:val="008B4CBE"/>
    <w:rsid w:val="008B7378"/>
    <w:rsid w:val="008C14EB"/>
    <w:rsid w:val="008C35F3"/>
    <w:rsid w:val="008C63ED"/>
    <w:rsid w:val="008D2018"/>
    <w:rsid w:val="008D56DF"/>
    <w:rsid w:val="008D799D"/>
    <w:rsid w:val="008F5712"/>
    <w:rsid w:val="00905FEA"/>
    <w:rsid w:val="00914942"/>
    <w:rsid w:val="009236DE"/>
    <w:rsid w:val="00931663"/>
    <w:rsid w:val="00941471"/>
    <w:rsid w:val="009426A5"/>
    <w:rsid w:val="009521F2"/>
    <w:rsid w:val="009740A1"/>
    <w:rsid w:val="00977955"/>
    <w:rsid w:val="00977FEA"/>
    <w:rsid w:val="00983D9D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11ADB"/>
    <w:rsid w:val="00A206AD"/>
    <w:rsid w:val="00A209AF"/>
    <w:rsid w:val="00A21347"/>
    <w:rsid w:val="00A27372"/>
    <w:rsid w:val="00A53694"/>
    <w:rsid w:val="00A55C50"/>
    <w:rsid w:val="00A7013E"/>
    <w:rsid w:val="00A82741"/>
    <w:rsid w:val="00A91D00"/>
    <w:rsid w:val="00A944B8"/>
    <w:rsid w:val="00AA4754"/>
    <w:rsid w:val="00AB1F5F"/>
    <w:rsid w:val="00AB246B"/>
    <w:rsid w:val="00AC1CA7"/>
    <w:rsid w:val="00AC3ACD"/>
    <w:rsid w:val="00AC4A93"/>
    <w:rsid w:val="00AD1114"/>
    <w:rsid w:val="00AE3079"/>
    <w:rsid w:val="00AE320C"/>
    <w:rsid w:val="00AF1183"/>
    <w:rsid w:val="00B07EB1"/>
    <w:rsid w:val="00B16B25"/>
    <w:rsid w:val="00B226B5"/>
    <w:rsid w:val="00B300E1"/>
    <w:rsid w:val="00B325E8"/>
    <w:rsid w:val="00B33376"/>
    <w:rsid w:val="00B406A2"/>
    <w:rsid w:val="00B46274"/>
    <w:rsid w:val="00B77439"/>
    <w:rsid w:val="00B80091"/>
    <w:rsid w:val="00B837D3"/>
    <w:rsid w:val="00B85F05"/>
    <w:rsid w:val="00B94EFE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07FE3"/>
    <w:rsid w:val="00C12DBA"/>
    <w:rsid w:val="00C1319A"/>
    <w:rsid w:val="00C14FB3"/>
    <w:rsid w:val="00C172F5"/>
    <w:rsid w:val="00C220C3"/>
    <w:rsid w:val="00C23EE8"/>
    <w:rsid w:val="00C25702"/>
    <w:rsid w:val="00C303C2"/>
    <w:rsid w:val="00C30C62"/>
    <w:rsid w:val="00C374C0"/>
    <w:rsid w:val="00C439A0"/>
    <w:rsid w:val="00C51BD9"/>
    <w:rsid w:val="00C61476"/>
    <w:rsid w:val="00C637A9"/>
    <w:rsid w:val="00CA6EC9"/>
    <w:rsid w:val="00CB39BF"/>
    <w:rsid w:val="00CB7D39"/>
    <w:rsid w:val="00CD5B63"/>
    <w:rsid w:val="00CD5C31"/>
    <w:rsid w:val="00D01155"/>
    <w:rsid w:val="00D024BC"/>
    <w:rsid w:val="00D13332"/>
    <w:rsid w:val="00D2558E"/>
    <w:rsid w:val="00D97F14"/>
    <w:rsid w:val="00DB688D"/>
    <w:rsid w:val="00DB68BA"/>
    <w:rsid w:val="00DC2544"/>
    <w:rsid w:val="00DC5820"/>
    <w:rsid w:val="00DD2480"/>
    <w:rsid w:val="00DD7099"/>
    <w:rsid w:val="00DF2F67"/>
    <w:rsid w:val="00DF4CAB"/>
    <w:rsid w:val="00DF4FC8"/>
    <w:rsid w:val="00E435E5"/>
    <w:rsid w:val="00E477F0"/>
    <w:rsid w:val="00E47ABB"/>
    <w:rsid w:val="00E55184"/>
    <w:rsid w:val="00E55EDE"/>
    <w:rsid w:val="00E6535F"/>
    <w:rsid w:val="00E70052"/>
    <w:rsid w:val="00E71C0A"/>
    <w:rsid w:val="00E71EFE"/>
    <w:rsid w:val="00E86910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058C8"/>
    <w:rsid w:val="00F1574E"/>
    <w:rsid w:val="00F269E4"/>
    <w:rsid w:val="00F2724A"/>
    <w:rsid w:val="00F46874"/>
    <w:rsid w:val="00F51BC9"/>
    <w:rsid w:val="00F62ED3"/>
    <w:rsid w:val="00F6512C"/>
    <w:rsid w:val="00F703BF"/>
    <w:rsid w:val="00F911E4"/>
    <w:rsid w:val="00F93CB7"/>
    <w:rsid w:val="00F97365"/>
    <w:rsid w:val="00F97D07"/>
    <w:rsid w:val="00FA1F71"/>
    <w:rsid w:val="00FA5A8F"/>
    <w:rsid w:val="00FA61EA"/>
    <w:rsid w:val="00FB034A"/>
    <w:rsid w:val="00FB25A0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3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046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080D1-91EB-4FF3-8F03-DBF2CFABF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6</TotalTime>
  <Pages>3</Pages>
  <Words>896</Words>
  <Characters>4841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2</cp:revision>
  <cp:lastPrinted>2025-04-07T13:34:00Z</cp:lastPrinted>
  <dcterms:created xsi:type="dcterms:W3CDTF">2025-06-13T12:34:00Z</dcterms:created>
  <dcterms:modified xsi:type="dcterms:W3CDTF">2025-06-13T12:34:00Z</dcterms:modified>
</cp:coreProperties>
</file>