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2F3B2D">
        <w:rPr>
          <w:b/>
        </w:rPr>
        <w:t>29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920"/>
        <w:gridCol w:w="1459"/>
        <w:gridCol w:w="1201"/>
      </w:tblGrid>
      <w:tr w:rsidR="00F52189" w:rsidTr="009648D2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63650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F52189" w:rsidP="00636506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6</w:t>
            </w:r>
            <w:r w:rsidR="002F3B2D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2F3B2D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DEBORA DAVANCE MARTINS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2F3B2D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42.367.729-9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4C57C6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9648D2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2F3B2D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2F3B2D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FABIANA CRISTINA DE CAMARGO RIACHO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2F3B2D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41.525.059-6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9648D2" w:rsidTr="009648D2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8D2" w:rsidRDefault="002F3B2D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  <w:r w:rsidR="009648D2">
              <w:rPr>
                <w:rFonts w:ascii="Times New Roman" w:hAnsi="Times New Roman"/>
              </w:rPr>
              <w:t>º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2F3B2D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ANIELLI CRISTINA KRUSINSKI INACIO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2F3B2D" w:rsidP="0063650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47.774.942-2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8D2" w:rsidRDefault="009648D2" w:rsidP="0063650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2F3B2D">
        <w:rPr>
          <w:rFonts w:ascii="Times New Roman" w:hAnsi="Times New Roman"/>
          <w:sz w:val="24"/>
          <w:szCs w:val="24"/>
        </w:rPr>
        <w:t>26</w:t>
      </w:r>
      <w:r w:rsidR="0040405C">
        <w:rPr>
          <w:rFonts w:ascii="Times New Roman" w:hAnsi="Times New Roman"/>
          <w:sz w:val="24"/>
          <w:szCs w:val="24"/>
        </w:rPr>
        <w:t xml:space="preserve"> de junho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540EC9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540EC9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862</Words>
  <Characters>4659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2025-06-26T18:25:00Z</dcterms:created>
  <dcterms:modified xsi:type="dcterms:W3CDTF">2025-06-26T18:25:00Z</dcterms:modified>
</cp:coreProperties>
</file>