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35EE0">
        <w:rPr>
          <w:b/>
        </w:rPr>
        <w:t>31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F52189" w:rsidRDefault="00F52189" w:rsidP="00F5218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495"/>
        <w:gridCol w:w="1884"/>
        <w:gridCol w:w="1201"/>
      </w:tblGrid>
      <w:tr w:rsidR="00F52189" w:rsidTr="00535EE0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F52189" w:rsidTr="00535EE0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2189" w:rsidRPr="00B94EFE" w:rsidRDefault="00D81B38" w:rsidP="0005105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7</w:t>
            </w:r>
            <w:r w:rsidR="0005105F">
              <w:rPr>
                <w:rFonts w:ascii="Times New Roman" w:hAnsi="Times New Roman"/>
              </w:rPr>
              <w:t>6</w:t>
            </w:r>
            <w:r w:rsidR="00F52189">
              <w:rPr>
                <w:rFonts w:ascii="Times New Roman" w:hAnsi="Times New Roman"/>
                <w:sz w:val="24"/>
              </w:rPr>
              <w:t>º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B2D" w:rsidRDefault="0005105F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HELENA DE LIMA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05105F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47.016.703-8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05105F" w:rsidP="0005105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42,00</w:t>
            </w:r>
          </w:p>
        </w:tc>
      </w:tr>
      <w:tr w:rsidR="009648D2" w:rsidTr="00535EE0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8D2" w:rsidRDefault="0005105F" w:rsidP="0005105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  <w:r w:rsidR="009648D2">
              <w:rPr>
                <w:rFonts w:ascii="Times New Roman" w:hAnsi="Times New Roman"/>
              </w:rPr>
              <w:t>º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05105F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TATIANE BAPTISTA PINTO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05105F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43.150.476-3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05105F" w:rsidP="0005105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42,00</w:t>
            </w:r>
          </w:p>
        </w:tc>
      </w:tr>
      <w:tr w:rsidR="009648D2" w:rsidTr="00535EE0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8D2" w:rsidRDefault="0005105F" w:rsidP="0005105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  <w:r w:rsidR="009648D2">
              <w:rPr>
                <w:rFonts w:ascii="Times New Roman" w:hAnsi="Times New Roman"/>
              </w:rPr>
              <w:t>º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535EE0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ADRIANA VIEIRA DE CAMARGO BOY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535EE0" w:rsidP="0005105F">
            <w:pPr>
              <w:spacing w:after="0" w:line="360" w:lineRule="auto"/>
              <w:rPr>
                <w:rFonts w:ascii="Times New Roman" w:hAnsi="Times New Roman"/>
              </w:rPr>
            </w:pPr>
            <w:r w:rsidRPr="00535EE0">
              <w:rPr>
                <w:rFonts w:ascii="Times New Roman" w:hAnsi="Times New Roman"/>
              </w:rPr>
              <w:t>40.456.913-4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535EE0" w:rsidP="00535EE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535EE0">
        <w:rPr>
          <w:rFonts w:ascii="Times New Roman" w:hAnsi="Times New Roman"/>
          <w:sz w:val="24"/>
          <w:szCs w:val="24"/>
        </w:rPr>
        <w:t xml:space="preserve">08 </w:t>
      </w:r>
      <w:r w:rsidR="00D81B38">
        <w:rPr>
          <w:rFonts w:ascii="Times New Roman" w:hAnsi="Times New Roman"/>
          <w:sz w:val="24"/>
          <w:szCs w:val="24"/>
        </w:rPr>
        <w:t>de julho</w:t>
      </w:r>
      <w:r w:rsidR="0040405C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05F" w:rsidRDefault="0005105F" w:rsidP="00455CB7">
      <w:pPr>
        <w:spacing w:after="0" w:line="240" w:lineRule="auto"/>
      </w:pPr>
      <w:r>
        <w:separator/>
      </w:r>
    </w:p>
  </w:endnote>
  <w:end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05F" w:rsidRDefault="0005105F" w:rsidP="00455CB7">
      <w:pPr>
        <w:spacing w:after="0" w:line="240" w:lineRule="auto"/>
      </w:pPr>
      <w:r>
        <w:separator/>
      </w:r>
    </w:p>
  </w:footnote>
  <w:foot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5F" w:rsidRPr="00FD67BB" w:rsidRDefault="0005105F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725B28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05105F" w:rsidRPr="00F05B78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05105F" w:rsidRPr="00455CB7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5105F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352"/>
    <w:rsid w:val="00114AD8"/>
    <w:rsid w:val="00116941"/>
    <w:rsid w:val="00121DAD"/>
    <w:rsid w:val="00121DD6"/>
    <w:rsid w:val="00147EA7"/>
    <w:rsid w:val="001515C9"/>
    <w:rsid w:val="00152105"/>
    <w:rsid w:val="0015397D"/>
    <w:rsid w:val="00155BAC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2C9"/>
    <w:rsid w:val="002E344A"/>
    <w:rsid w:val="002F3B2D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5F6B"/>
    <w:rsid w:val="003564DA"/>
    <w:rsid w:val="003641DD"/>
    <w:rsid w:val="00364377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C57C6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35EE0"/>
    <w:rsid w:val="0054074E"/>
    <w:rsid w:val="00540EC9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2D27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5B28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16269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29B8"/>
    <w:rsid w:val="008B39FD"/>
    <w:rsid w:val="008B4CBE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648D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81B38"/>
    <w:rsid w:val="00D97F14"/>
    <w:rsid w:val="00DB688D"/>
    <w:rsid w:val="00DB68BA"/>
    <w:rsid w:val="00DC2544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5218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3</TotalTime>
  <Pages>3</Pages>
  <Words>859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2025-07-08T19:05:00Z</dcterms:created>
  <dcterms:modified xsi:type="dcterms:W3CDTF">2025-07-08T19:05:00Z</dcterms:modified>
</cp:coreProperties>
</file>