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D507D">
        <w:rPr>
          <w:b/>
        </w:rPr>
        <w:t>34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8</w:t>
            </w:r>
            <w:r w:rsidR="00DD507D">
              <w:rPr>
                <w:rFonts w:ascii="Times New Roman" w:hAnsi="Times New Roman"/>
              </w:rPr>
              <w:t>3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DD507D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MICHELE CRISTINA VERGILIO OYAN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DD507D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33.429.959-7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DD507D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D507D">
        <w:rPr>
          <w:rFonts w:ascii="Times New Roman" w:hAnsi="Times New Roman"/>
          <w:sz w:val="24"/>
          <w:szCs w:val="24"/>
        </w:rPr>
        <w:t>04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F57F5C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F57F5C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845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2025-08-04T12:04:00Z</dcterms:created>
  <dcterms:modified xsi:type="dcterms:W3CDTF">2025-08-04T12:04:00Z</dcterms:modified>
</cp:coreProperties>
</file>