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634954">
        <w:rPr>
          <w:b/>
        </w:rPr>
        <w:t>41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F52189" w:rsidRDefault="00F52189" w:rsidP="00F52189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4780"/>
        <w:gridCol w:w="1599"/>
        <w:gridCol w:w="1201"/>
      </w:tblGrid>
      <w:tr w:rsidR="00F52189" w:rsidTr="0039246C"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F52189" w:rsidP="0005105F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F52189" w:rsidTr="0039246C">
        <w:trPr>
          <w:trHeight w:val="329"/>
        </w:trPr>
        <w:tc>
          <w:tcPr>
            <w:tcW w:w="7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F52189" w:rsidRPr="00B94EFE" w:rsidRDefault="00BE780B" w:rsidP="0005105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</w:rPr>
              <w:t>9</w:t>
            </w:r>
            <w:r w:rsidR="00634954">
              <w:rPr>
                <w:rFonts w:ascii="Times New Roman" w:hAnsi="Times New Roman"/>
              </w:rPr>
              <w:t>4</w:t>
            </w:r>
            <w:r w:rsidR="00F52189">
              <w:rPr>
                <w:rFonts w:ascii="Times New Roman" w:hAnsi="Times New Roman"/>
                <w:sz w:val="24"/>
              </w:rPr>
              <w:t>º</w:t>
            </w:r>
          </w:p>
        </w:tc>
        <w:tc>
          <w:tcPr>
            <w:tcW w:w="26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3B2D" w:rsidRDefault="00634954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ELISANGELA CORREA</w:t>
            </w:r>
          </w:p>
        </w:tc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634954" w:rsidP="0005105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42.443.800-8</w:t>
            </w:r>
          </w:p>
        </w:tc>
        <w:tc>
          <w:tcPr>
            <w:tcW w:w="6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2189" w:rsidRDefault="005C1C75" w:rsidP="00227A8F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33,00</w:t>
            </w:r>
          </w:p>
        </w:tc>
      </w:tr>
    </w:tbl>
    <w:p w:rsidR="00753C07" w:rsidRDefault="00753C07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634954">
        <w:rPr>
          <w:rFonts w:ascii="Times New Roman" w:hAnsi="Times New Roman"/>
          <w:sz w:val="24"/>
          <w:szCs w:val="24"/>
        </w:rPr>
        <w:t>27</w:t>
      </w:r>
      <w:r w:rsidR="00DD507D">
        <w:rPr>
          <w:rFonts w:ascii="Times New Roman" w:hAnsi="Times New Roman"/>
          <w:sz w:val="24"/>
          <w:szCs w:val="24"/>
        </w:rPr>
        <w:t xml:space="preserve"> de agosto</w:t>
      </w:r>
      <w:r w:rsidR="0040405C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105F" w:rsidRDefault="0005105F" w:rsidP="00455CB7">
      <w:pPr>
        <w:spacing w:after="0" w:line="240" w:lineRule="auto"/>
      </w:pPr>
      <w:r>
        <w:separator/>
      </w:r>
    </w:p>
  </w:endnote>
  <w:end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105F" w:rsidRDefault="0005105F" w:rsidP="00455CB7">
      <w:pPr>
        <w:spacing w:after="0" w:line="240" w:lineRule="auto"/>
      </w:pPr>
      <w:r>
        <w:separator/>
      </w:r>
    </w:p>
  </w:footnote>
  <w:footnote w:type="continuationSeparator" w:id="1">
    <w:p w:rsidR="0005105F" w:rsidRDefault="0005105F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105F" w:rsidRPr="00FD67BB" w:rsidRDefault="00C55DC8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C55DC8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05105F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05105F" w:rsidRPr="00797DB4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05105F" w:rsidRPr="00F05B78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05105F" w:rsidRPr="00455CB7" w:rsidRDefault="0005105F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24DA0"/>
    <w:rsid w:val="00031A44"/>
    <w:rsid w:val="00033BC8"/>
    <w:rsid w:val="00036147"/>
    <w:rsid w:val="00050E29"/>
    <w:rsid w:val="0005105F"/>
    <w:rsid w:val="0006688B"/>
    <w:rsid w:val="000672CE"/>
    <w:rsid w:val="00075373"/>
    <w:rsid w:val="00080543"/>
    <w:rsid w:val="00083AC8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352"/>
    <w:rsid w:val="00114AD8"/>
    <w:rsid w:val="00116941"/>
    <w:rsid w:val="00121DAD"/>
    <w:rsid w:val="00121DD6"/>
    <w:rsid w:val="00147B94"/>
    <w:rsid w:val="00147EA7"/>
    <w:rsid w:val="001515C9"/>
    <w:rsid w:val="00152105"/>
    <w:rsid w:val="0015397D"/>
    <w:rsid w:val="00155BAC"/>
    <w:rsid w:val="00160456"/>
    <w:rsid w:val="00167B18"/>
    <w:rsid w:val="0017342E"/>
    <w:rsid w:val="00184046"/>
    <w:rsid w:val="00186DAE"/>
    <w:rsid w:val="00195DEB"/>
    <w:rsid w:val="001A56CE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27A8F"/>
    <w:rsid w:val="00240AA0"/>
    <w:rsid w:val="00246B09"/>
    <w:rsid w:val="00262E14"/>
    <w:rsid w:val="00272734"/>
    <w:rsid w:val="0028229B"/>
    <w:rsid w:val="0029319D"/>
    <w:rsid w:val="002A6791"/>
    <w:rsid w:val="002B5BE0"/>
    <w:rsid w:val="002D080D"/>
    <w:rsid w:val="002D42C9"/>
    <w:rsid w:val="002E344A"/>
    <w:rsid w:val="002F3B2D"/>
    <w:rsid w:val="002F5E5E"/>
    <w:rsid w:val="002F787B"/>
    <w:rsid w:val="00300075"/>
    <w:rsid w:val="00301CDD"/>
    <w:rsid w:val="003037C8"/>
    <w:rsid w:val="00306D7B"/>
    <w:rsid w:val="0032040B"/>
    <w:rsid w:val="00321C5B"/>
    <w:rsid w:val="00326604"/>
    <w:rsid w:val="00341476"/>
    <w:rsid w:val="003479A2"/>
    <w:rsid w:val="00355F6B"/>
    <w:rsid w:val="003564DA"/>
    <w:rsid w:val="003641DD"/>
    <w:rsid w:val="00364377"/>
    <w:rsid w:val="00365C17"/>
    <w:rsid w:val="00367123"/>
    <w:rsid w:val="003711BF"/>
    <w:rsid w:val="003825DE"/>
    <w:rsid w:val="00382EA4"/>
    <w:rsid w:val="00391D53"/>
    <w:rsid w:val="0039246C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05C"/>
    <w:rsid w:val="00404C27"/>
    <w:rsid w:val="00414CBF"/>
    <w:rsid w:val="00417BB4"/>
    <w:rsid w:val="004206CD"/>
    <w:rsid w:val="00420821"/>
    <w:rsid w:val="00430798"/>
    <w:rsid w:val="00430933"/>
    <w:rsid w:val="0043289F"/>
    <w:rsid w:val="0043573C"/>
    <w:rsid w:val="00436586"/>
    <w:rsid w:val="00446269"/>
    <w:rsid w:val="00455CB7"/>
    <w:rsid w:val="00456802"/>
    <w:rsid w:val="00470C66"/>
    <w:rsid w:val="00497232"/>
    <w:rsid w:val="004C57C6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270DD"/>
    <w:rsid w:val="00535EE0"/>
    <w:rsid w:val="0054074E"/>
    <w:rsid w:val="00540EC9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0E9B"/>
    <w:rsid w:val="005C1C75"/>
    <w:rsid w:val="005C2D27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274F5"/>
    <w:rsid w:val="00631AA0"/>
    <w:rsid w:val="00634954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B0EC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5B28"/>
    <w:rsid w:val="0072655A"/>
    <w:rsid w:val="007270B1"/>
    <w:rsid w:val="00741F3F"/>
    <w:rsid w:val="007431DD"/>
    <w:rsid w:val="00743880"/>
    <w:rsid w:val="007506BA"/>
    <w:rsid w:val="00753C07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E697C"/>
    <w:rsid w:val="007F314D"/>
    <w:rsid w:val="007F5168"/>
    <w:rsid w:val="00810687"/>
    <w:rsid w:val="00816269"/>
    <w:rsid w:val="00821672"/>
    <w:rsid w:val="008264C9"/>
    <w:rsid w:val="008274C1"/>
    <w:rsid w:val="00833618"/>
    <w:rsid w:val="008400A4"/>
    <w:rsid w:val="00850282"/>
    <w:rsid w:val="008538C7"/>
    <w:rsid w:val="00853B44"/>
    <w:rsid w:val="008643B8"/>
    <w:rsid w:val="00867F2A"/>
    <w:rsid w:val="0087193D"/>
    <w:rsid w:val="00883D30"/>
    <w:rsid w:val="00883DBD"/>
    <w:rsid w:val="0089215B"/>
    <w:rsid w:val="008A0D65"/>
    <w:rsid w:val="008A3E9E"/>
    <w:rsid w:val="008A50F8"/>
    <w:rsid w:val="008B29B8"/>
    <w:rsid w:val="008B39FD"/>
    <w:rsid w:val="008B4CBE"/>
    <w:rsid w:val="008B6B28"/>
    <w:rsid w:val="008B7378"/>
    <w:rsid w:val="008C14EB"/>
    <w:rsid w:val="008C35F3"/>
    <w:rsid w:val="008C63ED"/>
    <w:rsid w:val="008D2018"/>
    <w:rsid w:val="008D56DF"/>
    <w:rsid w:val="008D799D"/>
    <w:rsid w:val="008F5712"/>
    <w:rsid w:val="00905FEA"/>
    <w:rsid w:val="00914942"/>
    <w:rsid w:val="009236DE"/>
    <w:rsid w:val="00931663"/>
    <w:rsid w:val="00941471"/>
    <w:rsid w:val="009426A5"/>
    <w:rsid w:val="009521F2"/>
    <w:rsid w:val="009648D2"/>
    <w:rsid w:val="009740A1"/>
    <w:rsid w:val="00977955"/>
    <w:rsid w:val="00977FEA"/>
    <w:rsid w:val="00983D9D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11ADB"/>
    <w:rsid w:val="00A206AD"/>
    <w:rsid w:val="00A209AF"/>
    <w:rsid w:val="00A21347"/>
    <w:rsid w:val="00A27372"/>
    <w:rsid w:val="00A46B29"/>
    <w:rsid w:val="00A53694"/>
    <w:rsid w:val="00A55C50"/>
    <w:rsid w:val="00A7013E"/>
    <w:rsid w:val="00A82741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E780B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27FDB"/>
    <w:rsid w:val="00C303C2"/>
    <w:rsid w:val="00C30C62"/>
    <w:rsid w:val="00C374C0"/>
    <w:rsid w:val="00C439A0"/>
    <w:rsid w:val="00C51BD9"/>
    <w:rsid w:val="00C55DC8"/>
    <w:rsid w:val="00C61476"/>
    <w:rsid w:val="00C637A9"/>
    <w:rsid w:val="00CA6EC9"/>
    <w:rsid w:val="00CB39BF"/>
    <w:rsid w:val="00CB7D39"/>
    <w:rsid w:val="00CD5B63"/>
    <w:rsid w:val="00CD5C31"/>
    <w:rsid w:val="00D01155"/>
    <w:rsid w:val="00D024BC"/>
    <w:rsid w:val="00D13332"/>
    <w:rsid w:val="00D2558E"/>
    <w:rsid w:val="00D81B38"/>
    <w:rsid w:val="00D97F14"/>
    <w:rsid w:val="00DB688D"/>
    <w:rsid w:val="00DB68BA"/>
    <w:rsid w:val="00DC2544"/>
    <w:rsid w:val="00DC5820"/>
    <w:rsid w:val="00DD2480"/>
    <w:rsid w:val="00DD507D"/>
    <w:rsid w:val="00DD7099"/>
    <w:rsid w:val="00DF2F67"/>
    <w:rsid w:val="00DF4CAB"/>
    <w:rsid w:val="00DF4FC8"/>
    <w:rsid w:val="00E435E5"/>
    <w:rsid w:val="00E477F0"/>
    <w:rsid w:val="00E47ABB"/>
    <w:rsid w:val="00E54F21"/>
    <w:rsid w:val="00E55184"/>
    <w:rsid w:val="00E55EDE"/>
    <w:rsid w:val="00E6535F"/>
    <w:rsid w:val="00E70052"/>
    <w:rsid w:val="00E71C0A"/>
    <w:rsid w:val="00E71EFE"/>
    <w:rsid w:val="00E90DD3"/>
    <w:rsid w:val="00E952EB"/>
    <w:rsid w:val="00EA5A1E"/>
    <w:rsid w:val="00EB3ECA"/>
    <w:rsid w:val="00EB59DD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46874"/>
    <w:rsid w:val="00F51BC9"/>
    <w:rsid w:val="00F52189"/>
    <w:rsid w:val="00F57F5C"/>
    <w:rsid w:val="00F62ED3"/>
    <w:rsid w:val="00F6512C"/>
    <w:rsid w:val="00F703BF"/>
    <w:rsid w:val="00F911E4"/>
    <w:rsid w:val="00F93CB7"/>
    <w:rsid w:val="00F9655C"/>
    <w:rsid w:val="00F97365"/>
    <w:rsid w:val="00F97D07"/>
    <w:rsid w:val="00FA1F71"/>
    <w:rsid w:val="00FA5A8F"/>
    <w:rsid w:val="00FA61EA"/>
    <w:rsid w:val="00FB034A"/>
    <w:rsid w:val="00FB25A0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8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1</TotalTime>
  <Pages>3</Pages>
  <Words>843</Words>
  <Characters>4557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2025-08-27T13:33:00Z</dcterms:created>
  <dcterms:modified xsi:type="dcterms:W3CDTF">2025-08-27T13:33:00Z</dcterms:modified>
</cp:coreProperties>
</file>