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DE6B72">
        <w:rPr>
          <w:b/>
        </w:rPr>
        <w:t>44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F52189" w:rsidRDefault="00F52189" w:rsidP="00F5218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F52189" w:rsidTr="0039246C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F52189" w:rsidTr="0039246C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2189" w:rsidRPr="00B94EFE" w:rsidRDefault="00BE780B" w:rsidP="0005105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9</w:t>
            </w:r>
            <w:r w:rsidR="00DE6B72">
              <w:rPr>
                <w:rFonts w:ascii="Times New Roman" w:hAnsi="Times New Roman"/>
              </w:rPr>
              <w:t>7</w:t>
            </w:r>
            <w:r w:rsidR="00F52189"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B2D" w:rsidRDefault="00DE6B72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RAFAELA JERONIMO VILLELA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DE6B72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42.443.904-9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924AD4" w:rsidP="00227A8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DE6B72">
        <w:rPr>
          <w:rFonts w:ascii="Times New Roman" w:hAnsi="Times New Roman"/>
          <w:sz w:val="24"/>
          <w:szCs w:val="24"/>
        </w:rPr>
        <w:t>10</w:t>
      </w:r>
      <w:r w:rsidR="00924AD4">
        <w:rPr>
          <w:rFonts w:ascii="Times New Roman" w:hAnsi="Times New Roman"/>
          <w:sz w:val="24"/>
          <w:szCs w:val="24"/>
        </w:rPr>
        <w:t xml:space="preserve"> de setembro</w:t>
      </w:r>
      <w:r w:rsidR="0040405C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05F" w:rsidRDefault="0005105F" w:rsidP="00455CB7">
      <w:pPr>
        <w:spacing w:after="0" w:line="240" w:lineRule="auto"/>
      </w:pPr>
      <w:r>
        <w:separator/>
      </w:r>
    </w:p>
  </w:endnote>
  <w:end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05F" w:rsidRDefault="0005105F" w:rsidP="00455CB7">
      <w:pPr>
        <w:spacing w:after="0" w:line="240" w:lineRule="auto"/>
      </w:pPr>
      <w:r>
        <w:separator/>
      </w:r>
    </w:p>
  </w:footnote>
  <w:foot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5F" w:rsidRPr="00FD67BB" w:rsidRDefault="00100F3E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100F3E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05105F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05105F" w:rsidRPr="00F05B78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05105F" w:rsidRPr="00455CB7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5105F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0F3E"/>
    <w:rsid w:val="00102080"/>
    <w:rsid w:val="00114352"/>
    <w:rsid w:val="00114AD8"/>
    <w:rsid w:val="00116941"/>
    <w:rsid w:val="00121DAD"/>
    <w:rsid w:val="00121DD6"/>
    <w:rsid w:val="00147B94"/>
    <w:rsid w:val="00147EA7"/>
    <w:rsid w:val="001515C9"/>
    <w:rsid w:val="00152105"/>
    <w:rsid w:val="0015397D"/>
    <w:rsid w:val="00155BAC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27A8F"/>
    <w:rsid w:val="00240AA0"/>
    <w:rsid w:val="00246B09"/>
    <w:rsid w:val="00262E14"/>
    <w:rsid w:val="00272734"/>
    <w:rsid w:val="0028229B"/>
    <w:rsid w:val="0029319D"/>
    <w:rsid w:val="002A6791"/>
    <w:rsid w:val="002B5BE0"/>
    <w:rsid w:val="002D080D"/>
    <w:rsid w:val="002D42C9"/>
    <w:rsid w:val="002E344A"/>
    <w:rsid w:val="002F3B2D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5F6B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46C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2237A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C57C6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270DD"/>
    <w:rsid w:val="00535EE0"/>
    <w:rsid w:val="0054074E"/>
    <w:rsid w:val="00540EC9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0E9B"/>
    <w:rsid w:val="005C1C75"/>
    <w:rsid w:val="005C2D27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34954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5B28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0282"/>
    <w:rsid w:val="008538C7"/>
    <w:rsid w:val="00853B44"/>
    <w:rsid w:val="008643B8"/>
    <w:rsid w:val="00867F2A"/>
    <w:rsid w:val="0087193D"/>
    <w:rsid w:val="00883D30"/>
    <w:rsid w:val="00883DBD"/>
    <w:rsid w:val="0089215B"/>
    <w:rsid w:val="008A0D65"/>
    <w:rsid w:val="008A3E9E"/>
    <w:rsid w:val="008A50F8"/>
    <w:rsid w:val="008B29B8"/>
    <w:rsid w:val="008B39FD"/>
    <w:rsid w:val="008B4CBE"/>
    <w:rsid w:val="008B6B28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24AD4"/>
    <w:rsid w:val="00931663"/>
    <w:rsid w:val="00941471"/>
    <w:rsid w:val="009426A5"/>
    <w:rsid w:val="009521F2"/>
    <w:rsid w:val="009648D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46B29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E780B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27FDB"/>
    <w:rsid w:val="00C303C2"/>
    <w:rsid w:val="00C30C62"/>
    <w:rsid w:val="00C374C0"/>
    <w:rsid w:val="00C439A0"/>
    <w:rsid w:val="00C5007D"/>
    <w:rsid w:val="00C51BD9"/>
    <w:rsid w:val="00C55DC8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81B38"/>
    <w:rsid w:val="00D97F14"/>
    <w:rsid w:val="00DB688D"/>
    <w:rsid w:val="00DB68BA"/>
    <w:rsid w:val="00DC2544"/>
    <w:rsid w:val="00DC5820"/>
    <w:rsid w:val="00DD2480"/>
    <w:rsid w:val="00DD507D"/>
    <w:rsid w:val="00DD7099"/>
    <w:rsid w:val="00DE6B72"/>
    <w:rsid w:val="00DF2F67"/>
    <w:rsid w:val="00DF4CAB"/>
    <w:rsid w:val="00DF4FC8"/>
    <w:rsid w:val="00E435E5"/>
    <w:rsid w:val="00E477F0"/>
    <w:rsid w:val="00E47ABB"/>
    <w:rsid w:val="00E54F21"/>
    <w:rsid w:val="00E55184"/>
    <w:rsid w:val="00E55EDE"/>
    <w:rsid w:val="00E6535F"/>
    <w:rsid w:val="00E70052"/>
    <w:rsid w:val="00E71C0A"/>
    <w:rsid w:val="00E71EFE"/>
    <w:rsid w:val="00E90DD3"/>
    <w:rsid w:val="00E952EB"/>
    <w:rsid w:val="00EA1E60"/>
    <w:rsid w:val="00EA5A1E"/>
    <w:rsid w:val="00EB3ECA"/>
    <w:rsid w:val="00EB59DD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52189"/>
    <w:rsid w:val="00F57F5C"/>
    <w:rsid w:val="00F62ED3"/>
    <w:rsid w:val="00F6512C"/>
    <w:rsid w:val="00F703BF"/>
    <w:rsid w:val="00F911E4"/>
    <w:rsid w:val="00F93CB7"/>
    <w:rsid w:val="00F9655C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845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2025-09-10T13:33:00Z</dcterms:created>
  <dcterms:modified xsi:type="dcterms:W3CDTF">2025-09-10T13:33:00Z</dcterms:modified>
</cp:coreProperties>
</file>