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01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63735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63735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E63735">
        <w:t xml:space="preserve"> </w:t>
      </w:r>
      <w:r w:rsidR="00C12DBA">
        <w:t>0</w:t>
      </w:r>
      <w:r w:rsidR="00E63735">
        <w:t>1/2025</w:t>
      </w:r>
      <w:r w:rsidR="00436586" w:rsidRPr="002F5E5E">
        <w:t>,</w:t>
      </w:r>
      <w:r w:rsidR="00446269" w:rsidRPr="002F5E5E">
        <w:t xml:space="preserve"> homologado através do </w:t>
      </w:r>
      <w:r w:rsidR="00E63735">
        <w:t>Decreto nº 3.703</w:t>
      </w:r>
      <w:r w:rsidR="00833618">
        <w:t>, de</w:t>
      </w:r>
      <w:r w:rsidR="00E63735">
        <w:t xml:space="preserve"> 08</w:t>
      </w:r>
      <w:r w:rsidR="00833618">
        <w:t xml:space="preserve"> de </w:t>
      </w:r>
      <w:r w:rsidR="00E63735">
        <w:t>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</w:t>
      </w:r>
      <w:r w:rsidR="00E63735">
        <w:rPr>
          <w:rFonts w:ascii="Times New Roman" w:hAnsi="Times New Roman"/>
          <w:b/>
          <w:sz w:val="24"/>
          <w:szCs w:val="24"/>
        </w:rPr>
        <w:t>AGENTE DE COMBATE A ENDEMIAS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353"/>
        <w:gridCol w:w="2046"/>
        <w:gridCol w:w="1181"/>
      </w:tblGrid>
      <w:tr w:rsidR="006D14B1" w:rsidRPr="000910BC" w:rsidTr="00E63735">
        <w:tc>
          <w:tcPr>
            <w:tcW w:w="791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417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1136" w:type="pct"/>
            <w:shd w:val="clear" w:color="auto" w:fill="auto"/>
            <w:vAlign w:val="center"/>
          </w:tcPr>
          <w:p w:rsidR="006D14B1" w:rsidRPr="006E1510" w:rsidRDefault="00E63735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E1510" w:rsidRDefault="006D14B1" w:rsidP="00AA50C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E63735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6D14B1" w:rsidRPr="00665605" w:rsidRDefault="00C12DBA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D14B1">
              <w:rPr>
                <w:rFonts w:ascii="Times New Roman" w:hAnsi="Times New Roman"/>
              </w:rPr>
              <w:t>1º</w:t>
            </w:r>
          </w:p>
        </w:tc>
        <w:tc>
          <w:tcPr>
            <w:tcW w:w="2417" w:type="pct"/>
            <w:shd w:val="clear" w:color="auto" w:fill="auto"/>
            <w:vAlign w:val="center"/>
          </w:tcPr>
          <w:p w:rsidR="006D14B1" w:rsidRPr="00665605" w:rsidRDefault="00E63735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JESSICA DE OLIVEIRA ROSA CAMPINAS</w:t>
            </w:r>
          </w:p>
        </w:tc>
        <w:tc>
          <w:tcPr>
            <w:tcW w:w="1136" w:type="pct"/>
            <w:shd w:val="clear" w:color="auto" w:fill="auto"/>
            <w:vAlign w:val="center"/>
          </w:tcPr>
          <w:p w:rsidR="006D14B1" w:rsidRPr="00665605" w:rsidRDefault="00E63735" w:rsidP="00E63735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36*-**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6D14B1" w:rsidRPr="00665605" w:rsidRDefault="00E63735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78,00</w:t>
            </w:r>
          </w:p>
        </w:tc>
      </w:tr>
      <w:tr w:rsidR="00E63735" w:rsidRPr="000910BC" w:rsidTr="00E63735">
        <w:trPr>
          <w:trHeight w:val="471"/>
        </w:trPr>
        <w:tc>
          <w:tcPr>
            <w:tcW w:w="791" w:type="pct"/>
            <w:shd w:val="clear" w:color="auto" w:fill="FFFFFF"/>
            <w:vAlign w:val="center"/>
          </w:tcPr>
          <w:p w:rsidR="00E63735" w:rsidRDefault="00E63735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02º</w:t>
            </w:r>
          </w:p>
        </w:tc>
        <w:tc>
          <w:tcPr>
            <w:tcW w:w="2417" w:type="pct"/>
            <w:shd w:val="clear" w:color="auto" w:fill="auto"/>
            <w:vAlign w:val="center"/>
          </w:tcPr>
          <w:p w:rsidR="00E63735" w:rsidRDefault="00E63735" w:rsidP="00AA50C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PATRÍCIA DE CASTRO RIBEIRO</w:t>
            </w:r>
          </w:p>
        </w:tc>
        <w:tc>
          <w:tcPr>
            <w:tcW w:w="1136" w:type="pct"/>
            <w:shd w:val="clear" w:color="auto" w:fill="auto"/>
            <w:vAlign w:val="center"/>
          </w:tcPr>
          <w:p w:rsidR="00E63735" w:rsidRDefault="00E63735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370.***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20*-**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63735" w:rsidRDefault="00E63735" w:rsidP="00AA50C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bookmarkStart w:id="0" w:name="_GoBack"/>
      <w:bookmarkEnd w:id="0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E63735">
        <w:rPr>
          <w:rFonts w:ascii="Times New Roman" w:hAnsi="Times New Roman"/>
          <w:sz w:val="24"/>
          <w:szCs w:val="24"/>
        </w:rPr>
        <w:t>29 de outubro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E63735" w:rsidRPr="00020103" w:rsidRDefault="00E63735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1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1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CB7" w:rsidRPr="00FD67BB" w:rsidRDefault="002A6553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2A6553">
      <w:rPr>
        <w:noProof/>
        <w:sz w:val="36"/>
        <w:szCs w:val="36"/>
        <w:u w:val="single"/>
        <w:lang w:eastAsia="pt-BR"/>
      </w:rPr>
      <w:pict>
        <v:group id=" 1" o:spid="_x0000_s20481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0970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0969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0968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0889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0967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0966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0965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096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0963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0962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0961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0960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095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0958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0957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0956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0955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095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0953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0952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0951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0950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09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0948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0947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0946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0945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094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0943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0942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0941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0940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093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0938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0937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0936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0935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093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0933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0932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0931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0930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092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0928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0927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0926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0925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092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0923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0922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0921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0920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091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0918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0917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0916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0915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091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0913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0912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0911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0910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090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0908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0907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0906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0905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090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0903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0902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0901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0900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08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0898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0897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0896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0895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089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0893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0892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0891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0890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0885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0888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0887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0886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0882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088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0883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087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0881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0880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087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0878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0877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0875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0874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0825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0871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0873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0872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086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087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086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0865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0867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0866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0862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0864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0863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0859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0861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0860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0856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0858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0857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085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0855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0854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0850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0852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0851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08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0848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0847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0846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0845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084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0843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0842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0841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0840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083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0838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0837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0836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0835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083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0833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0832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0831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0830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082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0828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0827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0826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0824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0746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0823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0818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0822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0821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0820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0819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0794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0811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0817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0812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0816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0815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0814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0813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0810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0795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0809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0806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0808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0807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0803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0805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0804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0802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0801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08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0799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0798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0797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0796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0773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0793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0790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0792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0791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0787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0789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0788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0784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0786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078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0781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0783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0782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0780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0779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0776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0778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0777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0775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0774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074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0770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0772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0771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0767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0769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0768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0764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0766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076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0761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0763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0762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0758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076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0759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0757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0754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0756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075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0751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0753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0752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0748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07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0749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0745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0711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074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0741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0743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0742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0740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073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0738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0737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0736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071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0735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0732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0734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0733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0731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0730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0729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0728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0727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0726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0725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0724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0723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0722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0721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0720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0719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0718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0717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0716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0715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0714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0712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067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070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0710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0709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0708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0686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0704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0706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0705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0701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0703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0702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0695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07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0699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0698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0697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0696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0692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0694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0693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0687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0691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0690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0689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0688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0672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0685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0684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0683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0682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0681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0680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0679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0678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0677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0676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0675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0674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0673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066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0670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066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0668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0482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0661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0666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0665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0664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0663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0662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0636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0660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0659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0658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0657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0656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0655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0654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0653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0652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0651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0650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0649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0648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0647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0646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0645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0644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0643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0642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0641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0640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0639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0638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0637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0616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0635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0634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0633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0632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0631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0630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0629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0628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0627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0626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0625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0624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0623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0622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0621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0620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0619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0618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0617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0595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0615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0614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0613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0612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0611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0610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0609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0608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0607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0606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0605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0604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0603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0602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0601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0600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0599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0598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0597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0596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0575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0594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0593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0592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0591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0590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0589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0588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0587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0586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0585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0584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0583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0582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0581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0580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0579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0578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0577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0576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0555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0574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0573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0572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0571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0570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0569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0568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0567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0566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0565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0564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0563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0562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0561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0560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0559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0558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0557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0556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0549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0554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0553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0552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0551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0550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0528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0548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0547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0546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0545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0544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0543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0542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0541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0540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0539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0538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0537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0536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0535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0534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0533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0532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0531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0530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0529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0483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0527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0526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0525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0524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0523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0522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0521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0520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0519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0518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0517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0516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0515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0514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0513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0512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0511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0510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0509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0508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0507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0506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0505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0504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0503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0502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0501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0500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0499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0498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0497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0496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0495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0494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0493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0492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0491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0490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0489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0488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0487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0486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0485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0484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971"/>
    <o:shapelayout v:ext="edit">
      <o:idmap v:ext="edit" data="20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553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63735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7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52A70D-359A-4C6A-8D9B-4582466A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8</TotalTime>
  <Pages>3</Pages>
  <Words>855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User</cp:lastModifiedBy>
  <cp:revision>3</cp:revision>
  <cp:lastPrinted>2024-03-11T12:19:00Z</cp:lastPrinted>
  <dcterms:created xsi:type="dcterms:W3CDTF">2025-01-29T17:13:00Z</dcterms:created>
  <dcterms:modified xsi:type="dcterms:W3CDTF">2025-10-29T14:02:00Z</dcterms:modified>
</cp:coreProperties>
</file>