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FD0CFE">
        <w:rPr>
          <w:b/>
        </w:rPr>
        <w:t xml:space="preserve"> 02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63735">
        <w:rPr>
          <w:b/>
          <w:u w:val="single"/>
        </w:rPr>
        <w:t>001/2025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63735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E63735">
        <w:t xml:space="preserve"> </w:t>
      </w:r>
      <w:r w:rsidR="00C12DBA">
        <w:t>0</w:t>
      </w:r>
      <w:r w:rsidR="00E63735">
        <w:t>1/2025</w:t>
      </w:r>
      <w:r w:rsidR="00436586" w:rsidRPr="002F5E5E">
        <w:t>,</w:t>
      </w:r>
      <w:r w:rsidR="00446269" w:rsidRPr="002F5E5E">
        <w:t xml:space="preserve"> homologado através do </w:t>
      </w:r>
      <w:r w:rsidR="00E63735">
        <w:t>Decreto nº 3.703</w:t>
      </w:r>
      <w:r w:rsidR="00833618">
        <w:t>, de</w:t>
      </w:r>
      <w:r w:rsidR="00E63735">
        <w:t xml:space="preserve"> 08</w:t>
      </w:r>
      <w:r w:rsidR="00833618">
        <w:t xml:space="preserve"> de </w:t>
      </w:r>
      <w:r w:rsidR="00E63735">
        <w:t>outubro de 2025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</w:t>
      </w:r>
      <w:r w:rsidR="00E63735">
        <w:rPr>
          <w:rFonts w:ascii="Times New Roman" w:hAnsi="Times New Roman"/>
          <w:b/>
          <w:sz w:val="24"/>
          <w:szCs w:val="24"/>
        </w:rPr>
        <w:t>AGENTE DE COMBATE A ENDEMIAS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353"/>
        <w:gridCol w:w="2046"/>
        <w:gridCol w:w="1181"/>
      </w:tblGrid>
      <w:tr w:rsidR="006D14B1" w:rsidRPr="000910BC" w:rsidTr="00E63735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417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1136" w:type="pct"/>
            <w:shd w:val="clear" w:color="auto" w:fill="auto"/>
            <w:vAlign w:val="center"/>
          </w:tcPr>
          <w:p w:rsidR="006D14B1" w:rsidRPr="006E1510" w:rsidRDefault="00E63735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E63735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6D14B1" w:rsidRPr="00665605" w:rsidRDefault="00C12DBA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FD0CFE">
              <w:rPr>
                <w:rFonts w:ascii="Times New Roman" w:hAnsi="Times New Roman"/>
              </w:rPr>
              <w:t>3</w:t>
            </w:r>
            <w:r w:rsidR="006D14B1">
              <w:rPr>
                <w:rFonts w:ascii="Times New Roman" w:hAnsi="Times New Roman"/>
              </w:rPr>
              <w:t>º</w:t>
            </w:r>
          </w:p>
        </w:tc>
        <w:tc>
          <w:tcPr>
            <w:tcW w:w="2417" w:type="pct"/>
            <w:shd w:val="clear" w:color="auto" w:fill="auto"/>
            <w:vAlign w:val="center"/>
          </w:tcPr>
          <w:p w:rsidR="006D14B1" w:rsidRPr="00665605" w:rsidRDefault="00FD0CFE" w:rsidP="00AA50C7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LUCIANO EDUARDO CARVALHO</w:t>
            </w:r>
          </w:p>
        </w:tc>
        <w:tc>
          <w:tcPr>
            <w:tcW w:w="1136" w:type="pct"/>
            <w:shd w:val="clear" w:color="auto" w:fill="auto"/>
            <w:vAlign w:val="center"/>
          </w:tcPr>
          <w:p w:rsidR="006D14B1" w:rsidRPr="00665605" w:rsidRDefault="00FD0CFE" w:rsidP="00E63735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270.***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22*-**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65605" w:rsidRDefault="00FD0CFE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bookmarkStart w:id="0" w:name="_GoBack"/>
      <w:bookmarkEnd w:id="0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constando algum apontamento a respectiva certidão de objeto e pé do(s)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FD0CFE">
        <w:rPr>
          <w:rFonts w:ascii="Times New Roman" w:hAnsi="Times New Roman"/>
          <w:sz w:val="24"/>
          <w:szCs w:val="24"/>
        </w:rPr>
        <w:t xml:space="preserve">04 de novembro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E63735" w:rsidRPr="00020103" w:rsidRDefault="00E63735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1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1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CB7" w:rsidRPr="00FD67BB" w:rsidRDefault="001740A8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1740A8">
      <w:rPr>
        <w:noProof/>
        <w:sz w:val="36"/>
        <w:szCs w:val="36"/>
        <w:u w:val="single"/>
        <w:lang w:eastAsia="pt-BR"/>
      </w:rPr>
      <w:pict>
        <v:group id=" 1" o:spid="_x0000_s20481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20970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20969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20968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20889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20967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20966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20965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2096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20963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20962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20961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20960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2095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20958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20957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20956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20955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2095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20953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20952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20951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20950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209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20948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20947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20946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20945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2094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20943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20942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20941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20940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2093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20938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20937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20936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20935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2093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20933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20932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20931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20930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2092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20928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20927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20926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20925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2092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20923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20922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20921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20920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2091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20918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20917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20916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20915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2091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20913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20912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20911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20910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2090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20908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20907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20906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20905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2090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20903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20902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20901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20900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208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20898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20897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20896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20895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2089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20893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20892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20891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20890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20885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20888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20887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20886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20882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2088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20883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2087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20881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20880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2087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20878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20877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20875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20874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20825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20871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20873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20872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2086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2087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2086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20865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20867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20866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20862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20864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20863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20859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20861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20860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20856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20858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20857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2085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20855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20854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20850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20852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20851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208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20848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20847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20846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20845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2084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20843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20842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20841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20840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2083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20838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20837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20836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20835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2083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20833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20832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20831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20830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2082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20828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20827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20826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20824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20746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20823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20818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20822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20821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20820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20819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20794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20811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20817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20812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20816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20815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20814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20813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20810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20795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20809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20806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20808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20807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20803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20805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20804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20802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20801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208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20799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20798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20797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20796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20773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20793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20790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20792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20791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20787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20789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20788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20784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20786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2078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20781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20783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20782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20780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20779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20776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20778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20777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20775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20774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2074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20770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20772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20771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20767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20769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20768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20764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20766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2076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20761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20763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20762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20758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2076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20759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20757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20754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20756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2075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20751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20753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20752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20748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207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20749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20745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20711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2074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20741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20743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20742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20740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2073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20738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20737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20736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2071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20735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20732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20734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20733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20731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20730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20729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20728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20727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20726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20725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20724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20723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20722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20721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20720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20719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20718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20717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20716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20715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20714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20712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2067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2070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20710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20709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20708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20686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20704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20706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20705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20701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20703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20702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20695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207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20699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20698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20697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20696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20692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20694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20693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20687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20691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20690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20689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20688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20672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20685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20684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20683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20682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20681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20680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20679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20678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20677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20676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20675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20674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20673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2066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20670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2066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20668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20482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20661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20666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20665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20664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20663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20662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20636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20660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20659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20658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20657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20656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20655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20654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20653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20652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20651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20650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20649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20648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20647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20646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20645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20644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20643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20642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20641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20640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20639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20638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20637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20616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20635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20634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20633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20632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20631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20630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20629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20628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20627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20626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20625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20624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20623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20622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20621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20620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20619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20618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20617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20595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20615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20614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20613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20612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20611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20610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20609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20608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20607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20606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20605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20604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20603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20602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20601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20600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20599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20598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20597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20596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20575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20594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20593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20592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20591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20590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20589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20588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20587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20586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20585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20584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20583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20582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20581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20580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20579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20578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20577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20576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20555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20574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20573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20572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20571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20570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20569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20568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20567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20566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20565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20564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20563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20562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20561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20560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20559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20558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20557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20556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20549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20554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20553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20552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20551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20550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20528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20548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20547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20546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20545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20544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20543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20542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20541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20540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20539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20538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20537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20536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20535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20534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20533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20532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20531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20530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20529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20483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20527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20526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20525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20524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20523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20522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20521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20520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20519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20518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20517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20516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20515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20514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20513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20512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20511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20510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20509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20508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20507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20506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20505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20504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20503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20502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20501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20500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20499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20498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20497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20496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20495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20494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20493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20492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20491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20490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20489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20488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20487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20486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20485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20484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971"/>
    <o:shapelayout v:ext="edit">
      <o:idmap v:ext="edit" data="20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740A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553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C63ED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63735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D0CFE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7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2A70D-359A-4C6A-8D9B-4582466A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2</TotalTime>
  <Pages>3</Pages>
  <Words>845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2024-03-11T12:19:00Z</cp:lastPrinted>
  <dcterms:created xsi:type="dcterms:W3CDTF">2025-11-04T11:44:00Z</dcterms:created>
  <dcterms:modified xsi:type="dcterms:W3CDTF">2025-11-04T11:44:00Z</dcterms:modified>
</cp:coreProperties>
</file>